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4C6" w:rsidRPr="009172A3" w:rsidRDefault="003E0F6C" w:rsidP="00A02E7A">
      <w:pPr>
        <w:jc w:val="both"/>
        <w:rPr>
          <w:lang w:val="cy-GB"/>
        </w:rPr>
      </w:pPr>
      <w:r w:rsidRPr="009172A3">
        <w:rPr>
          <w:noProof/>
        </w:rPr>
        <w:drawing>
          <wp:anchor distT="0" distB="0" distL="114300" distR="114300" simplePos="0" relativeHeight="251663360" behindDoc="1" locked="0" layoutInCell="1" allowOverlap="1" wp14:anchorId="505FDF5D" wp14:editId="0908C596">
            <wp:simplePos x="0" y="0"/>
            <wp:positionH relativeFrom="column">
              <wp:posOffset>4956810</wp:posOffset>
            </wp:positionH>
            <wp:positionV relativeFrom="paragraph">
              <wp:posOffset>124460</wp:posOffset>
            </wp:positionV>
            <wp:extent cx="1736090" cy="2169795"/>
            <wp:effectExtent l="0" t="0" r="0" b="1905"/>
            <wp:wrapNone/>
            <wp:docPr id="7" name="Picture 7" descr="V:\Fire\GRAPHICS\Corporate Branding\Final Crest (c) - 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re\GRAPHICS\Corporate Branding\Final Crest (c) - med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AD2" w:rsidRPr="009172A3">
        <w:rPr>
          <w:noProof/>
        </w:rPr>
        <w:drawing>
          <wp:anchor distT="0" distB="0" distL="114300" distR="114300" simplePos="0" relativeHeight="251660288" behindDoc="1" locked="0" layoutInCell="1" allowOverlap="1" wp14:anchorId="67812DF7" wp14:editId="07777777">
            <wp:simplePos x="0" y="0"/>
            <wp:positionH relativeFrom="column">
              <wp:posOffset>5356860</wp:posOffset>
            </wp:positionH>
            <wp:positionV relativeFrom="paragraph">
              <wp:posOffset>128905</wp:posOffset>
            </wp:positionV>
            <wp:extent cx="1314450" cy="1642745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AD2" w:rsidRPr="009172A3">
        <w:rPr>
          <w:noProof/>
        </w:rPr>
        <w:drawing>
          <wp:anchor distT="36576" distB="36576" distL="36576" distR="36576" simplePos="0" relativeHeight="251654144" behindDoc="0" locked="0" layoutInCell="1" allowOverlap="1" wp14:anchorId="5EBF1953" wp14:editId="07777777">
            <wp:simplePos x="0" y="0"/>
            <wp:positionH relativeFrom="column">
              <wp:posOffset>-635000</wp:posOffset>
            </wp:positionH>
            <wp:positionV relativeFrom="paragraph">
              <wp:posOffset>0</wp:posOffset>
            </wp:positionV>
            <wp:extent cx="5689600" cy="814070"/>
            <wp:effectExtent l="0" t="0" r="6350" b="5080"/>
            <wp:wrapNone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C6" w:rsidRPr="009172A3" w:rsidRDefault="006904C6" w:rsidP="00A02E7A">
      <w:pPr>
        <w:jc w:val="both"/>
        <w:rPr>
          <w:lang w:val="cy-GB"/>
        </w:rPr>
      </w:pPr>
    </w:p>
    <w:p w:rsidR="006904C6" w:rsidRPr="009172A3" w:rsidRDefault="006904C6" w:rsidP="00A02E7A">
      <w:pPr>
        <w:jc w:val="both"/>
        <w:rPr>
          <w:lang w:val="cy-GB"/>
        </w:rPr>
      </w:pPr>
    </w:p>
    <w:p w:rsidR="006904C6" w:rsidRPr="009172A3" w:rsidRDefault="006904C6" w:rsidP="00A02E7A">
      <w:pPr>
        <w:jc w:val="both"/>
        <w:rPr>
          <w:lang w:val="cy-GB"/>
        </w:rPr>
      </w:pPr>
    </w:p>
    <w:p w:rsidR="006904C6" w:rsidRPr="009172A3" w:rsidRDefault="006904C6" w:rsidP="00A02E7A">
      <w:pPr>
        <w:jc w:val="both"/>
        <w:rPr>
          <w:lang w:val="cy-GB"/>
        </w:rPr>
      </w:pPr>
    </w:p>
    <w:p w:rsidR="006904C6" w:rsidRPr="009172A3" w:rsidRDefault="006904C6" w:rsidP="008B7492">
      <w:pPr>
        <w:jc w:val="both"/>
        <w:rPr>
          <w:lang w:val="cy-GB"/>
        </w:rPr>
      </w:pPr>
    </w:p>
    <w:p w:rsidR="006904C6" w:rsidRPr="009172A3" w:rsidRDefault="006904C6" w:rsidP="008B7492">
      <w:pPr>
        <w:jc w:val="both"/>
        <w:rPr>
          <w:lang w:val="cy-GB"/>
        </w:rPr>
      </w:pPr>
    </w:p>
    <w:p w:rsidR="006904C6" w:rsidRPr="009172A3" w:rsidRDefault="006904C6" w:rsidP="00557F22">
      <w:pPr>
        <w:outlineLvl w:val="0"/>
        <w:rPr>
          <w:lang w:val="cy-GB"/>
        </w:rPr>
      </w:pPr>
    </w:p>
    <w:p w:rsidR="006904C6" w:rsidRPr="009172A3" w:rsidRDefault="006904C6" w:rsidP="00557F22">
      <w:pPr>
        <w:outlineLvl w:val="0"/>
        <w:rPr>
          <w:lang w:val="cy-GB"/>
        </w:rPr>
      </w:pPr>
    </w:p>
    <w:p w:rsidR="003E0F6C" w:rsidRPr="009172A3" w:rsidRDefault="003E0F6C" w:rsidP="00557F22">
      <w:pPr>
        <w:outlineLvl w:val="0"/>
        <w:rPr>
          <w:lang w:val="cy-GB"/>
        </w:rPr>
      </w:pPr>
    </w:p>
    <w:p w:rsidR="003E0F6C" w:rsidRPr="009172A3" w:rsidRDefault="003E0F6C" w:rsidP="00557F22">
      <w:pPr>
        <w:outlineLvl w:val="0"/>
        <w:rPr>
          <w:lang w:val="cy-GB"/>
        </w:rPr>
      </w:pPr>
    </w:p>
    <w:p w:rsidR="003E0F6C" w:rsidRPr="009172A3" w:rsidRDefault="003E0F6C" w:rsidP="00557F22">
      <w:pPr>
        <w:outlineLvl w:val="0"/>
        <w:rPr>
          <w:lang w:val="cy-GB"/>
        </w:rPr>
      </w:pPr>
    </w:p>
    <w:p w:rsidR="003E0F6C" w:rsidRPr="009172A3" w:rsidRDefault="003E0F6C" w:rsidP="00557F22">
      <w:pPr>
        <w:outlineLvl w:val="0"/>
        <w:rPr>
          <w:lang w:val="cy-GB"/>
        </w:rPr>
      </w:pPr>
    </w:p>
    <w:p w:rsidR="003E0F6C" w:rsidRPr="009172A3" w:rsidRDefault="003E0F6C" w:rsidP="00557F22">
      <w:pPr>
        <w:outlineLvl w:val="0"/>
        <w:rPr>
          <w:lang w:val="cy-GB"/>
        </w:rPr>
      </w:pPr>
    </w:p>
    <w:p w:rsidR="006904C6" w:rsidRPr="009172A3" w:rsidRDefault="006904C6" w:rsidP="00557F22">
      <w:pPr>
        <w:outlineLvl w:val="0"/>
        <w:rPr>
          <w:lang w:val="cy-GB"/>
        </w:rPr>
      </w:pPr>
      <w:r w:rsidRPr="009172A3">
        <w:rPr>
          <w:lang w:val="cy-GB"/>
        </w:rPr>
        <w:t xml:space="preserve">Annwyl Ymgeisydd </w:t>
      </w:r>
    </w:p>
    <w:p w:rsidR="006904C6" w:rsidRPr="009172A3" w:rsidRDefault="006904C6" w:rsidP="008B7492">
      <w:pPr>
        <w:rPr>
          <w:lang w:val="cy-GB"/>
        </w:rPr>
      </w:pPr>
    </w:p>
    <w:p w:rsidR="003E0F6C" w:rsidRPr="008852C5" w:rsidRDefault="009172A3" w:rsidP="003E0F6C">
      <w:pPr>
        <w:rPr>
          <w:color w:val="000000" w:themeColor="text1"/>
          <w:lang w:val="cy-GB"/>
        </w:rPr>
      </w:pPr>
      <w:r w:rsidRPr="008852C5">
        <w:rPr>
          <w:color w:val="000000" w:themeColor="text1"/>
          <w:lang w:val="cy-GB"/>
        </w:rPr>
        <w:t>Diolch yn fawr am ofyn am Becyn Cais ar gyfer y swydd hon</w:t>
      </w:r>
      <w:r w:rsidR="003E0F6C" w:rsidRPr="008852C5">
        <w:rPr>
          <w:color w:val="000000" w:themeColor="text1"/>
          <w:lang w:val="cy-GB"/>
        </w:rPr>
        <w:t xml:space="preserve">.  </w:t>
      </w:r>
    </w:p>
    <w:p w:rsidR="003E0F6C" w:rsidRPr="008852C5" w:rsidRDefault="003E0F6C" w:rsidP="003E0F6C">
      <w:pPr>
        <w:rPr>
          <w:color w:val="000000" w:themeColor="text1"/>
          <w:lang w:val="cy-GB"/>
        </w:rPr>
      </w:pPr>
    </w:p>
    <w:p w:rsidR="006904C6" w:rsidRPr="008852C5" w:rsidRDefault="009172A3" w:rsidP="003E0F6C">
      <w:pPr>
        <w:rPr>
          <w:color w:val="000000" w:themeColor="text1"/>
          <w:lang w:val="cy-GB"/>
        </w:rPr>
      </w:pPr>
      <w:r w:rsidRPr="008852C5">
        <w:rPr>
          <w:color w:val="000000" w:themeColor="text1"/>
          <w:lang w:val="cy-GB"/>
        </w:rPr>
        <w:t>Rydym yn croesawu gohebiaeth a galwadau yn Gymraeg ac yn Saesneg, a byddwn yn ymateb iddynt fel ei gilydd ac yn ateb yn eich dewis iaith, heb oedi</w:t>
      </w:r>
      <w:r w:rsidR="003E0F6C" w:rsidRPr="008852C5">
        <w:rPr>
          <w:color w:val="000000" w:themeColor="text1"/>
          <w:lang w:val="cy-GB"/>
        </w:rPr>
        <w:t>.</w:t>
      </w:r>
    </w:p>
    <w:p w:rsidR="003E0F6C" w:rsidRPr="008852C5" w:rsidRDefault="003E0F6C" w:rsidP="003E0F6C">
      <w:pPr>
        <w:rPr>
          <w:lang w:val="cy-GB"/>
        </w:rPr>
      </w:pPr>
    </w:p>
    <w:p w:rsidR="006904C6" w:rsidRPr="008852C5" w:rsidRDefault="006904C6" w:rsidP="008B7492">
      <w:pPr>
        <w:rPr>
          <w:color w:val="000000"/>
          <w:lang w:val="cy-GB"/>
        </w:rPr>
      </w:pPr>
      <w:r w:rsidRPr="008852C5">
        <w:rPr>
          <w:color w:val="000000"/>
          <w:lang w:val="cy-GB"/>
        </w:rPr>
        <w:t>Mae’r canlynol wedi ei gynnwys yn y pecyn:</w:t>
      </w:r>
    </w:p>
    <w:p w:rsidR="006904C6" w:rsidRPr="008852C5" w:rsidRDefault="006904C6" w:rsidP="008B7492">
      <w:pPr>
        <w:rPr>
          <w:color w:val="000000"/>
          <w:lang w:val="cy-GB"/>
        </w:rPr>
      </w:pPr>
    </w:p>
    <w:p w:rsidR="006904C6" w:rsidRPr="008852C5" w:rsidRDefault="006904C6" w:rsidP="008B7492">
      <w:pPr>
        <w:numPr>
          <w:ilvl w:val="0"/>
          <w:numId w:val="6"/>
        </w:numPr>
        <w:contextualSpacing/>
        <w:rPr>
          <w:color w:val="000000"/>
          <w:lang w:val="cy-GB"/>
        </w:rPr>
      </w:pPr>
      <w:r w:rsidRPr="008852C5">
        <w:rPr>
          <w:color w:val="000000"/>
          <w:lang w:val="cy-GB"/>
        </w:rPr>
        <w:t>Gwerthoedd Craidd Gwasanaeth Tân ac Achub Gogledd Cymru</w:t>
      </w:r>
    </w:p>
    <w:p w:rsidR="006904C6" w:rsidRPr="008852C5" w:rsidRDefault="006904C6" w:rsidP="008B7492">
      <w:pPr>
        <w:numPr>
          <w:ilvl w:val="0"/>
          <w:numId w:val="6"/>
        </w:numPr>
        <w:contextualSpacing/>
        <w:rPr>
          <w:color w:val="000000"/>
          <w:lang w:val="cy-GB"/>
        </w:rPr>
      </w:pPr>
      <w:r w:rsidRPr="008852C5">
        <w:rPr>
          <w:color w:val="000000"/>
          <w:lang w:val="cy-GB"/>
        </w:rPr>
        <w:t>Gwybodaeth am Gynllun Iaith Gymraeg Gwasanaeth Tân ac Achub Gogledd Cymru</w:t>
      </w:r>
    </w:p>
    <w:p w:rsidR="003E0F6C" w:rsidRPr="008852C5" w:rsidRDefault="009172A3" w:rsidP="003E0F6C">
      <w:pPr>
        <w:pStyle w:val="ListParagraph"/>
        <w:numPr>
          <w:ilvl w:val="0"/>
          <w:numId w:val="6"/>
        </w:numPr>
        <w:rPr>
          <w:color w:val="000000" w:themeColor="text1"/>
          <w:lang w:val="cy-GB"/>
        </w:rPr>
      </w:pPr>
      <w:r w:rsidRPr="008852C5">
        <w:rPr>
          <w:color w:val="000000" w:themeColor="text1"/>
          <w:lang w:val="cy-GB"/>
        </w:rPr>
        <w:t>Nodiadau Cyfarwyddyd ar gyfer Ceisiadau</w:t>
      </w:r>
    </w:p>
    <w:p w:rsidR="003E0F6C" w:rsidRPr="008852C5" w:rsidRDefault="009172A3" w:rsidP="003E0F6C">
      <w:pPr>
        <w:pStyle w:val="ListParagraph"/>
        <w:numPr>
          <w:ilvl w:val="0"/>
          <w:numId w:val="6"/>
        </w:numPr>
        <w:rPr>
          <w:color w:val="000000" w:themeColor="text1"/>
          <w:lang w:val="cy-GB"/>
        </w:rPr>
      </w:pPr>
      <w:r w:rsidRPr="008852C5">
        <w:rPr>
          <w:color w:val="000000" w:themeColor="text1"/>
          <w:lang w:val="cy-GB"/>
        </w:rPr>
        <w:t>Gwybodaeth am y Cyflwyniad</w:t>
      </w:r>
    </w:p>
    <w:p w:rsidR="006904C6" w:rsidRPr="008852C5" w:rsidRDefault="006904C6" w:rsidP="008B7492">
      <w:pPr>
        <w:numPr>
          <w:ilvl w:val="0"/>
          <w:numId w:val="6"/>
        </w:numPr>
        <w:contextualSpacing/>
        <w:rPr>
          <w:color w:val="000000"/>
          <w:lang w:val="cy-GB"/>
        </w:rPr>
      </w:pPr>
      <w:r w:rsidRPr="008852C5">
        <w:rPr>
          <w:color w:val="000000"/>
          <w:lang w:val="cy-GB"/>
        </w:rPr>
        <w:t>Ffurflen Gais</w:t>
      </w:r>
    </w:p>
    <w:p w:rsidR="006904C6" w:rsidRPr="008852C5" w:rsidRDefault="006904C6" w:rsidP="008B7492">
      <w:pPr>
        <w:rPr>
          <w:lang w:val="cy-GB"/>
        </w:rPr>
      </w:pPr>
    </w:p>
    <w:p w:rsidR="003E0F6C" w:rsidRPr="008852C5" w:rsidRDefault="009172A3" w:rsidP="003E0F6C">
      <w:pPr>
        <w:rPr>
          <w:color w:val="FF0000"/>
          <w:lang w:val="cy-GB"/>
        </w:rPr>
      </w:pPr>
      <w:r w:rsidRPr="008852C5">
        <w:rPr>
          <w:lang w:val="cy-GB"/>
        </w:rPr>
        <w:t>Ni fydd y Gwasanaeth yn gallu anfon gohebiaeth i gydnabod c</w:t>
      </w:r>
      <w:r w:rsidR="000E292B" w:rsidRPr="008852C5">
        <w:rPr>
          <w:lang w:val="cy-GB"/>
        </w:rPr>
        <w:t>e</w:t>
      </w:r>
      <w:r w:rsidRPr="008852C5">
        <w:rPr>
          <w:lang w:val="cy-GB"/>
        </w:rPr>
        <w:t>is</w:t>
      </w:r>
      <w:r w:rsidR="000E292B" w:rsidRPr="008852C5">
        <w:rPr>
          <w:lang w:val="cy-GB"/>
        </w:rPr>
        <w:t>iadau</w:t>
      </w:r>
      <w:r w:rsidRPr="008852C5">
        <w:rPr>
          <w:lang w:val="cy-GB"/>
        </w:rPr>
        <w:t>, ond bydd pob ymgeisydd yn cael gwybod a yw wedi cael ei ddewis i gael cyfweliad ai peidio</w:t>
      </w:r>
      <w:r w:rsidR="003E0F6C" w:rsidRPr="008852C5">
        <w:rPr>
          <w:lang w:val="cy-GB"/>
        </w:rPr>
        <w:t>.</w:t>
      </w:r>
    </w:p>
    <w:p w:rsidR="003E0F6C" w:rsidRPr="008852C5" w:rsidRDefault="003E0F6C" w:rsidP="003E0F6C">
      <w:pPr>
        <w:rPr>
          <w:lang w:val="cy-GB"/>
        </w:rPr>
      </w:pPr>
    </w:p>
    <w:p w:rsidR="003E0F6C" w:rsidRPr="008852C5" w:rsidRDefault="009172A3" w:rsidP="003E0F6C">
      <w:pPr>
        <w:jc w:val="both"/>
        <w:rPr>
          <w:lang w:val="cy-GB"/>
        </w:rPr>
      </w:pPr>
      <w:r w:rsidRPr="008852C5">
        <w:rPr>
          <w:lang w:val="cy-GB"/>
        </w:rPr>
        <w:t>Llenwch y Ffurflenni Cais a’u hanfon at</w:t>
      </w:r>
      <w:r w:rsidR="003E0F6C" w:rsidRPr="008852C5">
        <w:rPr>
          <w:lang w:val="cy-GB"/>
        </w:rPr>
        <w:t xml:space="preserve"> </w:t>
      </w:r>
      <w:hyperlink r:id="rId9" w:history="1">
        <w:r w:rsidR="003E0F6C" w:rsidRPr="008852C5">
          <w:rPr>
            <w:rStyle w:val="Hyperlink"/>
            <w:lang w:val="cy-GB"/>
          </w:rPr>
          <w:t>rachel.corner@nwales-fireservice.org.uk</w:t>
        </w:r>
      </w:hyperlink>
      <w:r w:rsidR="003E0F6C" w:rsidRPr="008852C5">
        <w:rPr>
          <w:bCs/>
          <w:color w:val="000000" w:themeColor="text1"/>
          <w:lang w:val="cy-GB"/>
        </w:rPr>
        <w:t xml:space="preserve"> </w:t>
      </w:r>
      <w:r w:rsidRPr="008852C5">
        <w:rPr>
          <w:bCs/>
          <w:color w:val="000000" w:themeColor="text1"/>
          <w:lang w:val="cy-GB"/>
        </w:rPr>
        <w:t>erbyn hanner dydd, ddydd Gwener Medi 13</w:t>
      </w:r>
      <w:r w:rsidR="000E292B" w:rsidRPr="008852C5">
        <w:rPr>
          <w:bCs/>
          <w:color w:val="000000" w:themeColor="text1"/>
          <w:lang w:val="cy-GB"/>
        </w:rPr>
        <w:t>. N</w:t>
      </w:r>
      <w:r w:rsidRPr="008852C5">
        <w:rPr>
          <w:bCs/>
          <w:color w:val="000000" w:themeColor="text1"/>
          <w:lang w:val="cy-GB"/>
        </w:rPr>
        <w:t>i roddir ystyriaeth i geisiadau sy’n dod i law ar ôl y dyddiad cau</w:t>
      </w:r>
      <w:r w:rsidR="003E0F6C" w:rsidRPr="008852C5">
        <w:rPr>
          <w:lang w:val="cy-GB"/>
        </w:rPr>
        <w:t xml:space="preserve">. </w:t>
      </w:r>
    </w:p>
    <w:p w:rsidR="003E0F6C" w:rsidRPr="008852C5" w:rsidRDefault="003E0F6C" w:rsidP="003E0F6C">
      <w:pPr>
        <w:rPr>
          <w:bCs/>
          <w:color w:val="000000" w:themeColor="text1"/>
          <w:lang w:val="cy-GB"/>
        </w:rPr>
      </w:pPr>
    </w:p>
    <w:p w:rsidR="003E0F6C" w:rsidRPr="008852C5" w:rsidRDefault="00734ACC" w:rsidP="003E0F6C">
      <w:pPr>
        <w:rPr>
          <w:lang w:val="cy-GB"/>
        </w:rPr>
      </w:pPr>
      <w:r w:rsidRPr="008852C5">
        <w:rPr>
          <w:lang w:val="cy-GB"/>
        </w:rPr>
        <w:t>Peidiwch â chyflwyno eich</w:t>
      </w:r>
      <w:r w:rsidR="003E0F6C" w:rsidRPr="008852C5">
        <w:rPr>
          <w:lang w:val="cy-GB"/>
        </w:rPr>
        <w:t xml:space="preserve"> CV </w:t>
      </w:r>
      <w:r w:rsidRPr="008852C5">
        <w:rPr>
          <w:lang w:val="cy-GB"/>
        </w:rPr>
        <w:t>gyda’ch Ffurflen Gais, oherwydd dim ond yr wybodaeth a roddwch yn y Ffurflen Gais fydd yn cael ei defnyddio wrth lunio’r rhestr fer</w:t>
      </w:r>
      <w:r w:rsidR="003E0F6C" w:rsidRPr="008852C5">
        <w:rPr>
          <w:lang w:val="cy-GB"/>
        </w:rPr>
        <w:t>.</w:t>
      </w:r>
    </w:p>
    <w:p w:rsidR="003E0F6C" w:rsidRDefault="003E0F6C" w:rsidP="003E0F6C">
      <w:pPr>
        <w:rPr>
          <w:lang w:val="cy-GB"/>
        </w:rPr>
      </w:pPr>
    </w:p>
    <w:p w:rsidR="00F03F1D" w:rsidRDefault="00F03F1D" w:rsidP="003E0F6C">
      <w:pPr>
        <w:rPr>
          <w:rFonts w:cs="Segoe UI"/>
          <w:color w:val="000000"/>
          <w:szCs w:val="22"/>
          <w:bdr w:val="none" w:sz="0" w:space="0" w:color="auto" w:frame="1"/>
          <w:lang w:val="cy-GB" w:eastAsia="cy-GB"/>
        </w:rPr>
      </w:pP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Dylai ymgeiswyr fod yn ymwybodol mai fforwm cyhoeddus yw gwefannau rhwydweithio cymdeithasol, yn enwedig os yw’r ymgeisydd yn rhan o “rwydwaith”. Ni ddylai ymgeiswyr feddwl y bydd eu cofnodion ar unrhyw wefan yn aros yn breifat. Os canfyddir unrhyw negeseuon sarhaus neu enllibus, bydd y ceisiadau’n cael eu tynnu allan o’r broses recriwtio. </w:t>
      </w:r>
    </w:p>
    <w:p w:rsidR="00F03F1D" w:rsidRPr="008852C5" w:rsidRDefault="00F03F1D" w:rsidP="003E0F6C">
      <w:pPr>
        <w:rPr>
          <w:lang w:val="cy-GB"/>
        </w:rPr>
      </w:pPr>
    </w:p>
    <w:p w:rsidR="003E0F6C" w:rsidRPr="009172A3" w:rsidRDefault="00734ACC" w:rsidP="003E0F6C">
      <w:pPr>
        <w:rPr>
          <w:lang w:val="cy-GB"/>
        </w:rPr>
      </w:pPr>
      <w:r w:rsidRPr="008852C5">
        <w:rPr>
          <w:lang w:val="cy-GB"/>
        </w:rPr>
        <w:t>Diolch yn fawr am ddangos diddordeb mewn camu ymlaen yn eich gyrfa gyda Gwasanaeth Tân ac Achub Gogledd Cymru</w:t>
      </w:r>
      <w:r w:rsidR="003E0F6C" w:rsidRPr="008852C5">
        <w:rPr>
          <w:lang w:val="cy-GB"/>
        </w:rPr>
        <w:t>.</w:t>
      </w:r>
    </w:p>
    <w:p w:rsidR="006904C6" w:rsidRPr="009172A3" w:rsidRDefault="006904C6" w:rsidP="008B7492">
      <w:pPr>
        <w:jc w:val="both"/>
        <w:rPr>
          <w:lang w:val="cy-GB"/>
        </w:rPr>
      </w:pPr>
    </w:p>
    <w:p w:rsidR="006904C6" w:rsidRPr="009172A3" w:rsidRDefault="006904C6" w:rsidP="00557F22">
      <w:pPr>
        <w:jc w:val="both"/>
        <w:outlineLvl w:val="0"/>
        <w:rPr>
          <w:lang w:val="cy-GB"/>
        </w:rPr>
      </w:pPr>
      <w:r w:rsidRPr="009172A3">
        <w:rPr>
          <w:lang w:val="cy-GB"/>
        </w:rPr>
        <w:t>Yr eiddoch yn gywir</w:t>
      </w:r>
    </w:p>
    <w:p w:rsidR="006904C6" w:rsidRPr="009172A3" w:rsidRDefault="006904C6" w:rsidP="008B7492">
      <w:pPr>
        <w:jc w:val="both"/>
        <w:rPr>
          <w:lang w:val="cy-GB"/>
        </w:rPr>
      </w:pPr>
    </w:p>
    <w:p w:rsidR="003E0F6C" w:rsidRPr="009172A3" w:rsidRDefault="003E0F6C" w:rsidP="008B7492">
      <w:pPr>
        <w:jc w:val="both"/>
        <w:rPr>
          <w:lang w:val="cy-GB"/>
        </w:rPr>
      </w:pPr>
    </w:p>
    <w:p w:rsidR="003E0F6C" w:rsidRPr="009172A3" w:rsidRDefault="003E0F6C" w:rsidP="008B7492">
      <w:pPr>
        <w:jc w:val="both"/>
        <w:rPr>
          <w:lang w:val="cy-GB"/>
        </w:rPr>
      </w:pPr>
    </w:p>
    <w:p w:rsidR="003E0F6C" w:rsidRPr="009172A3" w:rsidRDefault="003E0F6C" w:rsidP="008B7492">
      <w:pPr>
        <w:jc w:val="both"/>
        <w:rPr>
          <w:lang w:val="cy-GB"/>
        </w:rPr>
      </w:pPr>
    </w:p>
    <w:p w:rsidR="003E0F6C" w:rsidRPr="009172A3" w:rsidRDefault="003E0F6C" w:rsidP="008B7492">
      <w:pPr>
        <w:jc w:val="both"/>
        <w:rPr>
          <w:lang w:val="cy-GB"/>
        </w:rPr>
      </w:pPr>
    </w:p>
    <w:p w:rsidR="003E0F6C" w:rsidRPr="009172A3" w:rsidRDefault="003E0F6C" w:rsidP="008B7492">
      <w:pPr>
        <w:jc w:val="both"/>
        <w:rPr>
          <w:lang w:val="cy-GB"/>
        </w:rPr>
      </w:pPr>
    </w:p>
    <w:p w:rsidR="003E0F6C" w:rsidRPr="009172A3" w:rsidRDefault="003E0F6C" w:rsidP="008B7492">
      <w:pPr>
        <w:jc w:val="both"/>
        <w:rPr>
          <w:lang w:val="cy-GB"/>
        </w:rPr>
      </w:pPr>
    </w:p>
    <w:p w:rsidR="00F625E2" w:rsidRPr="009172A3" w:rsidRDefault="003E0F6C" w:rsidP="008B7492">
      <w:pPr>
        <w:jc w:val="both"/>
        <w:rPr>
          <w:lang w:val="cy-GB"/>
        </w:rPr>
      </w:pPr>
      <w:r w:rsidRPr="009172A3">
        <w:rPr>
          <w:lang w:val="cy-GB"/>
        </w:rPr>
        <w:t xml:space="preserve">Rachel Corner </w:t>
      </w:r>
    </w:p>
    <w:p w:rsidR="003E0F6C" w:rsidRPr="009172A3" w:rsidRDefault="003E0F6C" w:rsidP="008B7492">
      <w:pPr>
        <w:jc w:val="both"/>
        <w:rPr>
          <w:lang w:val="cy-GB"/>
        </w:rPr>
      </w:pPr>
      <w:r w:rsidRPr="009172A3">
        <w:rPr>
          <w:lang w:val="cy-GB"/>
        </w:rPr>
        <w:t>Dirprwy Reolwr Adnoddau Dynol</w:t>
      </w:r>
    </w:p>
    <w:p w:rsidR="009832AB" w:rsidRDefault="009832AB">
      <w:pPr>
        <w:rPr>
          <w:lang w:val="cy-GB"/>
        </w:rPr>
      </w:pPr>
    </w:p>
    <w:p w:rsidR="003E0F6C" w:rsidRPr="009172A3" w:rsidRDefault="009832AB">
      <w:pPr>
        <w:rPr>
          <w:lang w:val="cy-GB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788EAB3" wp14:editId="5AA0BD40">
            <wp:simplePos x="0" y="0"/>
            <wp:positionH relativeFrom="column">
              <wp:posOffset>-278130</wp:posOffset>
            </wp:positionH>
            <wp:positionV relativeFrom="paragraph">
              <wp:posOffset>216535</wp:posOffset>
            </wp:positionV>
            <wp:extent cx="6972300" cy="9792335"/>
            <wp:effectExtent l="0" t="0" r="0" b="0"/>
            <wp:wrapThrough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2" t="12243" r="33010" b="7819"/>
                    <a:stretch/>
                  </pic:blipFill>
                  <pic:spPr bwMode="auto">
                    <a:xfrm>
                      <a:off x="0" y="0"/>
                      <a:ext cx="6972300" cy="979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6C" w:rsidRPr="009172A3">
        <w:rPr>
          <w:lang w:val="cy-GB"/>
        </w:rPr>
        <w:br w:type="page"/>
      </w:r>
    </w:p>
    <w:p w:rsidR="006904C6" w:rsidRPr="009172A3" w:rsidRDefault="008852C5" w:rsidP="008B7492">
      <w:pPr>
        <w:autoSpaceDE w:val="0"/>
        <w:autoSpaceDN w:val="0"/>
        <w:adjustRightInd w:val="0"/>
        <w:rPr>
          <w:b/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D1283A" wp14:editId="7FCD1876">
                <wp:simplePos x="0" y="0"/>
                <wp:positionH relativeFrom="column">
                  <wp:posOffset>-624840</wp:posOffset>
                </wp:positionH>
                <wp:positionV relativeFrom="paragraph">
                  <wp:posOffset>-56515</wp:posOffset>
                </wp:positionV>
                <wp:extent cx="7229475" cy="1752600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1752600"/>
                          <a:chOff x="0" y="0"/>
                          <a:chExt cx="7229475" cy="1752600"/>
                        </a:xfrm>
                      </wpg:grpSpPr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025" y="114300"/>
                            <a:ext cx="131445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DE49000" id="Group 13" o:spid="_x0000_s1026" style="position:absolute;margin-left:-49.2pt;margin-top:-4.45pt;width:569.25pt;height:138pt;z-index:251667456" coordsize="72294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686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">
                  <v:imagedata r:id="rId12" o:title=""/>
                  <v:path arrowok="t"/>
                </v:shape>
                <v:shape id="Picture 4" o:spid="_x0000_s1028" type="#_x0000_t75" style="position:absolute;left:59150;top:1143;width:13144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">
                  <v:imagedata r:id="rId13" o:title=""/>
                  <v:path arrowok="t"/>
                </v:shape>
              </v:group>
            </w:pict>
          </mc:Fallback>
        </mc:AlternateContent>
      </w:r>
      <w:r w:rsidR="006C4AD2" w:rsidRPr="009172A3">
        <w:rPr>
          <w:noProof/>
        </w:rPr>
        <w:drawing>
          <wp:anchor distT="0" distB="0" distL="114300" distR="114300" simplePos="0" relativeHeight="251657216" behindDoc="0" locked="0" layoutInCell="1" allowOverlap="1" wp14:anchorId="515333A5" wp14:editId="2CD37B19">
            <wp:simplePos x="0" y="0"/>
            <wp:positionH relativeFrom="column">
              <wp:posOffset>7658100</wp:posOffset>
            </wp:positionH>
            <wp:positionV relativeFrom="paragraph">
              <wp:posOffset>-571500</wp:posOffset>
            </wp:positionV>
            <wp:extent cx="1647190" cy="2057400"/>
            <wp:effectExtent l="0" t="0" r="0" b="0"/>
            <wp:wrapNone/>
            <wp:docPr id="2" name="Picture 21" descr="MAIN BADGE &amp; TEXT 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IN BADGE &amp; TEXT TRA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C6" w:rsidRPr="009172A3" w:rsidRDefault="006904C6" w:rsidP="008B7492">
      <w:pPr>
        <w:jc w:val="both"/>
        <w:rPr>
          <w:b/>
          <w:lang w:val="cy-GB"/>
        </w:rPr>
      </w:pPr>
    </w:p>
    <w:p w:rsidR="006904C6" w:rsidRPr="009172A3" w:rsidRDefault="006904C6" w:rsidP="008B7492">
      <w:pPr>
        <w:jc w:val="both"/>
        <w:rPr>
          <w:b/>
          <w:lang w:val="cy-GB"/>
        </w:rPr>
      </w:pPr>
    </w:p>
    <w:p w:rsidR="006904C6" w:rsidRPr="009172A3" w:rsidRDefault="006904C6" w:rsidP="008B7492">
      <w:pPr>
        <w:jc w:val="both"/>
        <w:rPr>
          <w:b/>
          <w:lang w:val="cy-GB"/>
        </w:rPr>
      </w:pPr>
    </w:p>
    <w:p w:rsidR="006904C6" w:rsidRPr="009172A3" w:rsidRDefault="006904C6" w:rsidP="008B7492">
      <w:pPr>
        <w:jc w:val="both"/>
        <w:rPr>
          <w:b/>
          <w:lang w:val="cy-GB"/>
        </w:rPr>
      </w:pPr>
    </w:p>
    <w:p w:rsidR="006904C6" w:rsidRPr="009172A3" w:rsidRDefault="006904C6" w:rsidP="008B7492">
      <w:pPr>
        <w:jc w:val="both"/>
        <w:rPr>
          <w:b/>
          <w:lang w:val="cy-GB"/>
        </w:rPr>
      </w:pPr>
    </w:p>
    <w:p w:rsidR="006904C6" w:rsidRPr="009172A3" w:rsidRDefault="006904C6" w:rsidP="008B7492">
      <w:pPr>
        <w:jc w:val="both"/>
        <w:rPr>
          <w:b/>
          <w:lang w:val="cy-GB"/>
        </w:rPr>
      </w:pPr>
    </w:p>
    <w:p w:rsidR="006904C6" w:rsidRPr="009172A3" w:rsidRDefault="006904C6" w:rsidP="008B7492">
      <w:pPr>
        <w:jc w:val="center"/>
        <w:rPr>
          <w:b/>
          <w:bCs/>
          <w:sz w:val="24"/>
          <w:szCs w:val="24"/>
          <w:lang w:val="cy-GB"/>
        </w:rPr>
      </w:pPr>
    </w:p>
    <w:p w:rsidR="006904C6" w:rsidRPr="009172A3" w:rsidRDefault="006904C6" w:rsidP="008B7492">
      <w:pPr>
        <w:jc w:val="center"/>
        <w:rPr>
          <w:b/>
          <w:bCs/>
          <w:szCs w:val="22"/>
          <w:lang w:val="cy-GB"/>
        </w:rPr>
      </w:pPr>
    </w:p>
    <w:p w:rsidR="006904C6" w:rsidRPr="009172A3" w:rsidRDefault="006904C6" w:rsidP="00557F22">
      <w:pPr>
        <w:shd w:val="clear" w:color="auto" w:fill="FFFFFF"/>
        <w:spacing w:before="100" w:beforeAutospacing="1" w:after="100" w:afterAutospacing="1" w:line="270" w:lineRule="atLeast"/>
        <w:jc w:val="center"/>
        <w:outlineLvl w:val="0"/>
        <w:rPr>
          <w:rFonts w:cs="Arial"/>
          <w:b/>
          <w:color w:val="333333"/>
          <w:szCs w:val="22"/>
          <w:u w:val="single"/>
          <w:lang w:val="cy-GB"/>
        </w:rPr>
      </w:pPr>
      <w:r w:rsidRPr="009172A3">
        <w:rPr>
          <w:rFonts w:cs="Arial"/>
          <w:b/>
          <w:color w:val="333333"/>
          <w:szCs w:val="22"/>
          <w:u w:val="single"/>
          <w:lang w:val="cy-GB"/>
        </w:rPr>
        <w:t>Cynllun Iaith Gymraeg Gwasanaeth Tân ac Achub Gogledd Cymru</w:t>
      </w:r>
    </w:p>
    <w:p w:rsidR="006904C6" w:rsidRPr="009172A3" w:rsidRDefault="006904C6" w:rsidP="008B7492">
      <w:pPr>
        <w:shd w:val="clear" w:color="auto" w:fill="FFFFFF"/>
        <w:spacing w:before="100" w:beforeAutospacing="1" w:after="100" w:afterAutospacing="1" w:line="270" w:lineRule="atLeast"/>
        <w:jc w:val="both"/>
        <w:rPr>
          <w:rFonts w:cs="Arial"/>
          <w:color w:val="333333"/>
          <w:szCs w:val="22"/>
          <w:lang w:val="cy-GB"/>
        </w:rPr>
      </w:pPr>
      <w:r w:rsidRPr="009172A3">
        <w:rPr>
          <w:rFonts w:cs="Arial"/>
          <w:color w:val="333333"/>
          <w:szCs w:val="22"/>
          <w:lang w:val="cy-GB"/>
        </w:rPr>
        <w:t>Yng Ngwasanaeth Tân ac Achub Gogledd Cymru, rydym yn ymfalchïo ein bod wedi cymryd yr iaith o ddifri ers blynyddoedd. Trwy gydnabod ein dyletswyddau moesol a chyfreithiol i ateb disgwyliadau'r cyhoedd ac i amddiffyn treftadaeth ddiwylliannol yr ardal, rydym hefyd yn cydnabod bod manteision cadarnhaol i'w cael i'r gwasanaeth trwy gynnal ein busnes cyhoeddus yn y ddwy iaith. Mae arbed bywydau a lleihau risg wrth galon cenhadaeth yr Awdurdod -mae'r iaith yn hanfodol i'w lwyddiant.</w:t>
      </w:r>
    </w:p>
    <w:p w:rsidR="006904C6" w:rsidRPr="009172A3" w:rsidRDefault="006904C6" w:rsidP="008B7492">
      <w:pPr>
        <w:shd w:val="clear" w:color="auto" w:fill="FFFFFF"/>
        <w:spacing w:before="100" w:beforeAutospacing="1" w:after="100" w:afterAutospacing="1" w:line="270" w:lineRule="atLeast"/>
        <w:jc w:val="both"/>
        <w:rPr>
          <w:rFonts w:cs="Arial"/>
          <w:color w:val="333333"/>
          <w:szCs w:val="22"/>
          <w:lang w:val="cy-GB"/>
        </w:rPr>
      </w:pPr>
      <w:r w:rsidRPr="009172A3">
        <w:rPr>
          <w:rFonts w:cs="Arial"/>
          <w:bCs/>
          <w:color w:val="333333"/>
          <w:szCs w:val="22"/>
          <w:lang w:val="cy-GB"/>
        </w:rPr>
        <w:t>Yn unol â’i ofyniad statudol fe ddatblygodd Gwasanaeth Tân ac Achub Gogledd Cymru</w:t>
      </w:r>
      <w:r w:rsidRPr="009172A3">
        <w:rPr>
          <w:rFonts w:cs="Arial"/>
          <w:color w:val="333333"/>
          <w:szCs w:val="22"/>
          <w:lang w:val="cy-GB"/>
        </w:rPr>
        <w:t xml:space="preserve"> Strategaeth Sgiliau Ieithyddol i ddarparu modd o ymateb yn briodol i ymrwymiadau'r Gwasanaeth sydd yn y </w:t>
      </w:r>
      <w:hyperlink r:id="rId15" w:history="1">
        <w:r w:rsidRPr="009172A3">
          <w:rPr>
            <w:rFonts w:cs="Arial"/>
            <w:color w:val="333333"/>
            <w:szCs w:val="22"/>
            <w:u w:val="single"/>
            <w:lang w:val="cy-GB"/>
          </w:rPr>
          <w:t>Cynllun Iaith Gymraeg</w:t>
        </w:r>
      </w:hyperlink>
      <w:r w:rsidRPr="009172A3">
        <w:rPr>
          <w:rFonts w:cs="Arial"/>
          <w:color w:val="333333"/>
          <w:szCs w:val="22"/>
          <w:lang w:val="cy-GB"/>
        </w:rPr>
        <w:t xml:space="preserve">. </w:t>
      </w:r>
    </w:p>
    <w:p w:rsidR="006904C6" w:rsidRPr="008852C5" w:rsidRDefault="006904C6" w:rsidP="008B7492">
      <w:pPr>
        <w:shd w:val="clear" w:color="auto" w:fill="FFFFFF"/>
        <w:spacing w:before="100" w:beforeAutospacing="1" w:after="100" w:afterAutospacing="1" w:line="270" w:lineRule="atLeast"/>
        <w:jc w:val="both"/>
        <w:rPr>
          <w:rFonts w:cs="Arial"/>
          <w:color w:val="333333"/>
          <w:szCs w:val="22"/>
          <w:lang w:val="cy-GB"/>
        </w:rPr>
      </w:pPr>
      <w:r w:rsidRPr="009172A3">
        <w:rPr>
          <w:rFonts w:cs="Arial"/>
          <w:color w:val="333333"/>
          <w:szCs w:val="22"/>
          <w:lang w:val="cy-GB"/>
        </w:rPr>
        <w:t xml:space="preserve">Fel rhan o'r Strategaeth, fe gyflwynodd Gwasanaeth Tân ac Achub Gogledd Cymru y gofyniad bod yn </w:t>
      </w:r>
      <w:r w:rsidRPr="008852C5">
        <w:rPr>
          <w:rFonts w:cs="Arial"/>
          <w:color w:val="333333"/>
          <w:szCs w:val="22"/>
          <w:lang w:val="cy-GB"/>
        </w:rPr>
        <w:t>rhaid i bob aelod o staff gael y gallu i ddangos sgiliau cwrteisi iaith Gymraeg hyd at Lefel 2</w:t>
      </w:r>
      <w:r w:rsidR="00734ACC" w:rsidRPr="008852C5">
        <w:rPr>
          <w:rFonts w:cs="Arial"/>
          <w:color w:val="333333"/>
          <w:szCs w:val="22"/>
          <w:lang w:val="cy-GB"/>
        </w:rPr>
        <w:t xml:space="preserve"> o leiaf</w:t>
      </w:r>
      <w:r w:rsidRPr="008852C5">
        <w:rPr>
          <w:rFonts w:cs="Arial"/>
          <w:color w:val="333333"/>
          <w:szCs w:val="22"/>
          <w:lang w:val="cy-GB"/>
        </w:rPr>
        <w:t>. Caniateir i staff newydd gael cyfnod penodol o amser ar ôl apwyntiad ffurfiol i gyflawni Lefel 2.</w:t>
      </w:r>
    </w:p>
    <w:p w:rsidR="006904C6" w:rsidRPr="008852C5" w:rsidRDefault="006904C6" w:rsidP="008B7492">
      <w:pPr>
        <w:jc w:val="both"/>
        <w:rPr>
          <w:rFonts w:cs="Arial"/>
          <w:color w:val="333333"/>
          <w:szCs w:val="22"/>
          <w:lang w:val="cy-GB"/>
        </w:rPr>
      </w:pPr>
      <w:r w:rsidRPr="008852C5">
        <w:rPr>
          <w:rFonts w:cs="Arial"/>
          <w:color w:val="333333"/>
          <w:szCs w:val="22"/>
          <w:lang w:val="cy-GB"/>
        </w:rPr>
        <w:t xml:space="preserve">Nodwch os gwelwch yn dda mai Lefel 2 yw’r </w:t>
      </w:r>
      <w:r w:rsidRPr="008852C5">
        <w:rPr>
          <w:rFonts w:cs="Arial"/>
          <w:b/>
          <w:color w:val="333333"/>
          <w:szCs w:val="22"/>
          <w:lang w:val="cy-GB"/>
        </w:rPr>
        <w:t>gofyniad isaf</w:t>
      </w:r>
      <w:r w:rsidRPr="008852C5">
        <w:rPr>
          <w:rFonts w:cs="Arial"/>
          <w:color w:val="333333"/>
          <w:szCs w:val="22"/>
          <w:lang w:val="cy-GB"/>
        </w:rPr>
        <w:t xml:space="preserve">, a bod y lefel Iaith Gymraeg ddynodedig ar gyfer pob swydd wedi ei rhestru ym </w:t>
      </w:r>
      <w:r w:rsidRPr="008852C5">
        <w:rPr>
          <w:rFonts w:cs="Arial"/>
          <w:b/>
          <w:color w:val="333333"/>
          <w:szCs w:val="22"/>
          <w:lang w:val="cy-GB"/>
        </w:rPr>
        <w:t xml:space="preserve">Manylion y Person.  </w:t>
      </w:r>
    </w:p>
    <w:p w:rsidR="006904C6" w:rsidRPr="008852C5" w:rsidRDefault="006904C6" w:rsidP="008B7492">
      <w:pPr>
        <w:rPr>
          <w:rFonts w:cs="Arial"/>
          <w:color w:val="333333"/>
          <w:szCs w:val="22"/>
          <w:lang w:val="cy-GB"/>
        </w:rPr>
      </w:pPr>
    </w:p>
    <w:p w:rsidR="006904C6" w:rsidRPr="008852C5" w:rsidRDefault="006904C6" w:rsidP="008B7492">
      <w:pPr>
        <w:jc w:val="both"/>
        <w:rPr>
          <w:rFonts w:cs="Arial"/>
          <w:color w:val="333333"/>
          <w:szCs w:val="22"/>
          <w:lang w:val="cy-GB"/>
        </w:rPr>
      </w:pPr>
      <w:r w:rsidRPr="008852C5">
        <w:rPr>
          <w:rFonts w:cs="Arial"/>
          <w:color w:val="333333"/>
          <w:szCs w:val="22"/>
          <w:lang w:val="cy-GB"/>
        </w:rPr>
        <w:t>Mae’r prawf Lefel 2 yn brawf llafar 15 munud - mae cymorth ar gael cyn y prawf gan CD a sgript, ynghyd â help llaw gan ein Hyrwyddwyr Iaith Gymraeg.  Rydym wedi ymrwymo i gefnogi unigolion a’u cynorthwyo i gwrdd â’r lefelau gofynnol.</w:t>
      </w:r>
    </w:p>
    <w:p w:rsidR="006904C6" w:rsidRPr="008852C5" w:rsidRDefault="006904C6" w:rsidP="008B7492">
      <w:pPr>
        <w:rPr>
          <w:rFonts w:cs="Arial"/>
          <w:color w:val="333333"/>
          <w:szCs w:val="22"/>
          <w:lang w:val="cy-GB"/>
        </w:rPr>
      </w:pPr>
    </w:p>
    <w:p w:rsidR="006904C6" w:rsidRPr="008852C5" w:rsidRDefault="006904C6" w:rsidP="008B7492">
      <w:pPr>
        <w:rPr>
          <w:rFonts w:cs="Arial"/>
          <w:color w:val="333333"/>
          <w:szCs w:val="22"/>
          <w:lang w:val="cy-GB"/>
        </w:rPr>
      </w:pPr>
      <w:r w:rsidRPr="008852C5">
        <w:rPr>
          <w:rFonts w:cs="Arial"/>
          <w:color w:val="333333"/>
          <w:szCs w:val="22"/>
          <w:lang w:val="cy-GB"/>
        </w:rPr>
        <w:t xml:space="preserve">Bydd ymgeiswyr sydd eisoes yn meddu ar sgiliau iaith Gymraeg neu rai sydd yn ymgeisio am swyddi lle mae gofyn iddynt arddangos sgiliau iaith Gymraeg uwch na Lefel 2 yn cael eu hasesu yn erbyn lefelau uwch. </w:t>
      </w:r>
    </w:p>
    <w:p w:rsidR="006904C6" w:rsidRPr="008852C5" w:rsidRDefault="006904C6" w:rsidP="008B7492">
      <w:pPr>
        <w:rPr>
          <w:rFonts w:cs="Arial"/>
          <w:color w:val="333333"/>
          <w:szCs w:val="22"/>
          <w:lang w:val="cy-GB"/>
        </w:rPr>
      </w:pPr>
    </w:p>
    <w:p w:rsidR="006904C6" w:rsidRPr="008852C5" w:rsidRDefault="006904C6" w:rsidP="008B7492">
      <w:pPr>
        <w:jc w:val="both"/>
        <w:rPr>
          <w:szCs w:val="22"/>
          <w:lang w:val="cy-GB"/>
        </w:rPr>
      </w:pPr>
      <w:r w:rsidRPr="008852C5">
        <w:rPr>
          <w:szCs w:val="22"/>
          <w:lang w:val="cy-GB"/>
        </w:rPr>
        <w:t>Rho</w:t>
      </w:r>
      <w:r w:rsidR="000F357E" w:rsidRPr="008852C5">
        <w:rPr>
          <w:szCs w:val="22"/>
          <w:lang w:val="cy-GB"/>
        </w:rPr>
        <w:t>dd</w:t>
      </w:r>
      <w:r w:rsidRPr="008852C5">
        <w:rPr>
          <w:szCs w:val="22"/>
          <w:lang w:val="cy-GB"/>
        </w:rPr>
        <w:t xml:space="preserve">ir ystyriaeth i sgiliau ieithyddol yn y Gymraeg hefyd yn ystod y broses o ymgeisio am ddyrchafiad gyda Gwasanaeth Tân ac Achub Gogledd Cymru.  </w:t>
      </w:r>
    </w:p>
    <w:p w:rsidR="006904C6" w:rsidRPr="008852C5" w:rsidRDefault="000E292B" w:rsidP="008B7492">
      <w:pPr>
        <w:shd w:val="clear" w:color="auto" w:fill="FFFFFF"/>
        <w:spacing w:before="100" w:beforeAutospacing="1" w:after="100" w:afterAutospacing="1" w:line="270" w:lineRule="atLeast"/>
        <w:jc w:val="both"/>
        <w:rPr>
          <w:rFonts w:cs="Arial"/>
          <w:color w:val="333333"/>
          <w:szCs w:val="22"/>
          <w:lang w:val="cy-GB"/>
        </w:rPr>
      </w:pPr>
      <w:r w:rsidRPr="008852C5">
        <w:rPr>
          <w:rFonts w:cs="Arial"/>
          <w:color w:val="333333"/>
          <w:szCs w:val="22"/>
          <w:lang w:val="cy-GB"/>
        </w:rPr>
        <w:t>E</w:t>
      </w:r>
      <w:r w:rsidR="006904C6" w:rsidRPr="008852C5">
        <w:rPr>
          <w:rFonts w:cs="Arial"/>
          <w:color w:val="333333"/>
          <w:szCs w:val="22"/>
          <w:lang w:val="cy-GB"/>
        </w:rPr>
        <w:t>wch i’r wefan</w:t>
      </w:r>
      <w:r w:rsidRPr="008852C5">
        <w:rPr>
          <w:rFonts w:cs="Arial"/>
          <w:color w:val="333333"/>
          <w:szCs w:val="22"/>
          <w:lang w:val="cy-GB"/>
        </w:rPr>
        <w:t xml:space="preserve"> i gael rhagor o wybodaeth</w:t>
      </w:r>
      <w:r w:rsidR="006904C6" w:rsidRPr="008852C5">
        <w:rPr>
          <w:rFonts w:cs="Arial"/>
          <w:color w:val="333333"/>
          <w:szCs w:val="22"/>
          <w:lang w:val="cy-GB"/>
        </w:rPr>
        <w:t>:</w:t>
      </w:r>
    </w:p>
    <w:p w:rsidR="006904C6" w:rsidRPr="008852C5" w:rsidRDefault="00184351" w:rsidP="008B7492">
      <w:pPr>
        <w:shd w:val="clear" w:color="auto" w:fill="FFFFFF"/>
        <w:spacing w:before="100" w:beforeAutospacing="1" w:after="100" w:afterAutospacing="1" w:line="270" w:lineRule="atLeast"/>
        <w:jc w:val="both"/>
        <w:rPr>
          <w:rFonts w:cs="Arial"/>
          <w:color w:val="333333"/>
          <w:szCs w:val="22"/>
          <w:u w:val="single"/>
          <w:lang w:val="cy-GB"/>
        </w:rPr>
      </w:pPr>
      <w:hyperlink r:id="rId16" w:history="1">
        <w:r w:rsidR="006904C6" w:rsidRPr="008852C5">
          <w:rPr>
            <w:rStyle w:val="Hyperlink"/>
            <w:rFonts w:cs="Arial"/>
            <w:szCs w:val="22"/>
            <w:lang w:val="cy-GB"/>
          </w:rPr>
          <w:t>http://www.nwales-fireservice.org.uk/equality,-diversity-and-welsh-language-policy/welsh-language-policy.aspx?lang=cy</w:t>
        </w:r>
      </w:hyperlink>
    </w:p>
    <w:p w:rsidR="003E0F6C" w:rsidRPr="008852C5" w:rsidRDefault="00F04718" w:rsidP="003E0F6C">
      <w:pPr>
        <w:shd w:val="clear" w:color="auto" w:fill="FFFFFF"/>
        <w:spacing w:before="100" w:beforeAutospacing="1" w:after="100" w:afterAutospacing="1" w:line="270" w:lineRule="atLeast"/>
        <w:rPr>
          <w:rStyle w:val="Hyperlink"/>
          <w:rFonts w:cs="Arial"/>
          <w:color w:val="auto"/>
          <w:szCs w:val="22"/>
          <w:u w:val="none"/>
          <w:lang w:val="cy-GB" w:eastAsia="en-US"/>
        </w:rPr>
      </w:pPr>
      <w:r w:rsidRPr="008852C5">
        <w:rPr>
          <w:rStyle w:val="Hyperlink"/>
          <w:rFonts w:cs="Arial"/>
          <w:color w:val="auto"/>
          <w:szCs w:val="22"/>
          <w:u w:val="none"/>
          <w:lang w:val="cy-GB" w:eastAsia="en-US"/>
        </w:rPr>
        <w:t>Mae Gwasanaeth Tân ac Achub Gogledd Cymru yn croesawu gohebiaeth yn Gymraeg ac yn Saesneg fel ei gilydd, a bydd yn ymateb heb oedi i ohebiaeth neu alwadau yn y ddwy iaith</w:t>
      </w:r>
      <w:r w:rsidR="003E0F6C" w:rsidRPr="008852C5">
        <w:rPr>
          <w:rStyle w:val="Hyperlink"/>
          <w:rFonts w:cs="Arial"/>
          <w:color w:val="auto"/>
          <w:szCs w:val="22"/>
          <w:u w:val="none"/>
          <w:lang w:val="cy-GB" w:eastAsia="en-US"/>
        </w:rPr>
        <w:t xml:space="preserve">. </w:t>
      </w:r>
    </w:p>
    <w:p w:rsidR="003E0F6C" w:rsidRPr="008852C5" w:rsidRDefault="00F04718" w:rsidP="003E0F6C">
      <w:pPr>
        <w:shd w:val="clear" w:color="auto" w:fill="FFFFFF"/>
        <w:spacing w:before="100" w:beforeAutospacing="1" w:after="100" w:afterAutospacing="1" w:line="270" w:lineRule="atLeast"/>
        <w:rPr>
          <w:rFonts w:cs="Arial"/>
          <w:szCs w:val="22"/>
          <w:lang w:val="cy-GB" w:eastAsia="en-US"/>
        </w:rPr>
      </w:pPr>
      <w:r w:rsidRPr="008852C5">
        <w:rPr>
          <w:rStyle w:val="Hyperlink"/>
          <w:rFonts w:cs="Arial"/>
          <w:color w:val="auto"/>
          <w:szCs w:val="22"/>
          <w:u w:val="none"/>
          <w:lang w:val="cy-GB" w:eastAsia="en-US"/>
        </w:rPr>
        <w:t>Nodwch ym mha iaith y byddai orau gennych i Wasanaeth Tân ac Achub Gogledd Cymru anfon gohebiaeth atoch</w:t>
      </w:r>
      <w:r w:rsidR="003E0F6C" w:rsidRPr="008852C5">
        <w:rPr>
          <w:rStyle w:val="Hyperlink"/>
          <w:rFonts w:cs="Arial"/>
          <w:color w:val="auto"/>
          <w:szCs w:val="22"/>
          <w:u w:val="none"/>
          <w:lang w:val="cy-GB" w:eastAsia="en-US"/>
        </w:rPr>
        <w:t xml:space="preserve">:   </w:t>
      </w:r>
      <w:r w:rsidRPr="008852C5">
        <w:rPr>
          <w:rStyle w:val="Hyperlink"/>
          <w:rFonts w:cs="Arial"/>
          <w:color w:val="auto"/>
          <w:szCs w:val="22"/>
          <w:u w:val="none"/>
          <w:lang w:val="cy-GB" w:eastAsia="en-US"/>
        </w:rPr>
        <w:t>Cymraeg</w:t>
      </w:r>
      <w:r w:rsidR="003E0F6C" w:rsidRPr="008852C5">
        <w:rPr>
          <w:szCs w:val="22"/>
          <w:lang w:val="cy-GB"/>
        </w:rPr>
        <w:t xml:space="preserve"> </w:t>
      </w:r>
      <w:bookmarkStart w:id="0" w:name="_GoBack"/>
      <w:r w:rsidR="003E0F6C" w:rsidRPr="008852C5">
        <w:rPr>
          <w:szCs w:val="22"/>
          <w:lang w:val="cy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E0F6C" w:rsidRPr="008852C5">
        <w:rPr>
          <w:szCs w:val="22"/>
          <w:lang w:val="cy-GB"/>
        </w:rPr>
        <w:instrText xml:space="preserve"> FORMCHECKBOX </w:instrText>
      </w:r>
      <w:r w:rsidR="00184351">
        <w:rPr>
          <w:szCs w:val="22"/>
          <w:lang w:val="cy-GB"/>
        </w:rPr>
      </w:r>
      <w:r w:rsidR="00184351">
        <w:rPr>
          <w:szCs w:val="22"/>
          <w:lang w:val="cy-GB"/>
        </w:rPr>
        <w:fldChar w:fldCharType="separate"/>
      </w:r>
      <w:r w:rsidR="003E0F6C" w:rsidRPr="008852C5">
        <w:rPr>
          <w:szCs w:val="22"/>
          <w:lang w:val="cy-GB"/>
        </w:rPr>
        <w:fldChar w:fldCharType="end"/>
      </w:r>
      <w:bookmarkEnd w:id="0"/>
      <w:r w:rsidR="003E0F6C" w:rsidRPr="008852C5">
        <w:rPr>
          <w:szCs w:val="22"/>
          <w:lang w:val="cy-GB"/>
        </w:rPr>
        <w:t xml:space="preserve">  </w:t>
      </w:r>
      <w:r w:rsidRPr="008852C5">
        <w:rPr>
          <w:szCs w:val="22"/>
          <w:lang w:val="cy-GB"/>
        </w:rPr>
        <w:t>Saesneg</w:t>
      </w:r>
      <w:r w:rsidR="003E0F6C" w:rsidRPr="008852C5">
        <w:rPr>
          <w:szCs w:val="22"/>
          <w:lang w:val="cy-GB"/>
        </w:rPr>
        <w:t xml:space="preserve"> </w:t>
      </w:r>
      <w:r w:rsidR="003E0F6C" w:rsidRPr="008852C5">
        <w:rPr>
          <w:szCs w:val="22"/>
          <w:lang w:val="cy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E0F6C" w:rsidRPr="008852C5">
        <w:rPr>
          <w:szCs w:val="22"/>
          <w:lang w:val="cy-GB"/>
        </w:rPr>
        <w:instrText xml:space="preserve"> FORMCHECKBOX </w:instrText>
      </w:r>
      <w:r w:rsidR="00184351">
        <w:rPr>
          <w:szCs w:val="22"/>
          <w:lang w:val="cy-GB"/>
        </w:rPr>
      </w:r>
      <w:r w:rsidR="00184351">
        <w:rPr>
          <w:szCs w:val="22"/>
          <w:lang w:val="cy-GB"/>
        </w:rPr>
        <w:fldChar w:fldCharType="separate"/>
      </w:r>
      <w:r w:rsidR="003E0F6C" w:rsidRPr="008852C5">
        <w:rPr>
          <w:szCs w:val="22"/>
          <w:lang w:val="cy-GB"/>
        </w:rPr>
        <w:fldChar w:fldCharType="end"/>
      </w:r>
      <w:r w:rsidR="003E0F6C" w:rsidRPr="008852C5">
        <w:rPr>
          <w:rFonts w:cs="Arial"/>
          <w:szCs w:val="22"/>
          <w:lang w:val="cy-GB" w:eastAsia="en-US"/>
        </w:rPr>
        <w:t xml:space="preserve"> </w:t>
      </w:r>
      <w:r w:rsidRPr="008852C5">
        <w:rPr>
          <w:szCs w:val="22"/>
          <w:lang w:val="cy-GB"/>
        </w:rPr>
        <w:t>Dwyieithog</w:t>
      </w:r>
      <w:r w:rsidR="003E0F6C" w:rsidRPr="008852C5">
        <w:rPr>
          <w:szCs w:val="22"/>
          <w:lang w:val="cy-GB"/>
        </w:rPr>
        <w:t xml:space="preserve"> </w:t>
      </w:r>
      <w:r w:rsidR="003E0F6C" w:rsidRPr="008852C5">
        <w:rPr>
          <w:szCs w:val="22"/>
          <w:lang w:val="cy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E0F6C" w:rsidRPr="008852C5">
        <w:rPr>
          <w:szCs w:val="22"/>
          <w:lang w:val="cy-GB"/>
        </w:rPr>
        <w:instrText xml:space="preserve"> FORMCHECKBOX </w:instrText>
      </w:r>
      <w:r w:rsidR="00184351">
        <w:rPr>
          <w:szCs w:val="22"/>
          <w:lang w:val="cy-GB"/>
        </w:rPr>
      </w:r>
      <w:r w:rsidR="00184351">
        <w:rPr>
          <w:szCs w:val="22"/>
          <w:lang w:val="cy-GB"/>
        </w:rPr>
        <w:fldChar w:fldCharType="separate"/>
      </w:r>
      <w:r w:rsidR="003E0F6C" w:rsidRPr="008852C5">
        <w:rPr>
          <w:szCs w:val="22"/>
          <w:lang w:val="cy-GB"/>
        </w:rPr>
        <w:fldChar w:fldCharType="end"/>
      </w:r>
    </w:p>
    <w:p w:rsidR="003E0F6C" w:rsidRPr="008852C5" w:rsidRDefault="06368510" w:rsidP="06368510">
      <w:pPr>
        <w:spacing w:before="60" w:after="60"/>
        <w:rPr>
          <w:lang w:val="cy-GB"/>
        </w:rPr>
      </w:pPr>
      <w:r w:rsidRPr="008852C5">
        <w:rPr>
          <w:lang w:val="cy-GB"/>
        </w:rPr>
        <w:t>Os hoffech newid eich dewis unrhyw bryd, anfonwch neges e-bost i:</w:t>
      </w:r>
    </w:p>
    <w:p w:rsidR="003E0F6C" w:rsidRPr="009172A3" w:rsidRDefault="00184351" w:rsidP="003E0F6C">
      <w:pPr>
        <w:spacing w:before="60" w:after="60"/>
        <w:rPr>
          <w:lang w:val="cy-GB"/>
        </w:rPr>
      </w:pPr>
      <w:hyperlink r:id="rId17" w:history="1">
        <w:r w:rsidR="003E0F6C" w:rsidRPr="008852C5">
          <w:rPr>
            <w:rStyle w:val="Hyperlink"/>
            <w:lang w:val="cy-GB"/>
          </w:rPr>
          <w:t>hrdesk@nwales-fireservice.org.uk</w:t>
        </w:r>
      </w:hyperlink>
      <w:r w:rsidR="003E0F6C" w:rsidRPr="008852C5">
        <w:rPr>
          <w:lang w:val="cy-GB"/>
        </w:rPr>
        <w:t>.</w:t>
      </w:r>
    </w:p>
    <w:p w:rsidR="006904C6" w:rsidRPr="009172A3" w:rsidRDefault="006904C6" w:rsidP="008B7492">
      <w:pPr>
        <w:shd w:val="clear" w:color="auto" w:fill="FFFFFF"/>
        <w:spacing w:before="100" w:beforeAutospacing="1" w:after="100" w:afterAutospacing="1" w:line="270" w:lineRule="atLeast"/>
        <w:jc w:val="both"/>
        <w:rPr>
          <w:rFonts w:cs="Arial"/>
          <w:color w:val="333333"/>
          <w:szCs w:val="22"/>
          <w:lang w:val="cy-GB"/>
        </w:rPr>
      </w:pPr>
    </w:p>
    <w:p w:rsidR="006904C6" w:rsidRDefault="008852C5" w:rsidP="008B7492">
      <w:pPr>
        <w:jc w:val="both"/>
        <w:rPr>
          <w:szCs w:val="22"/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16EDB4" wp14:editId="1CA9F500">
                <wp:simplePos x="0" y="0"/>
                <wp:positionH relativeFrom="column">
                  <wp:posOffset>-472440</wp:posOffset>
                </wp:positionH>
                <wp:positionV relativeFrom="paragraph">
                  <wp:posOffset>95885</wp:posOffset>
                </wp:positionV>
                <wp:extent cx="7229475" cy="175260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1752600"/>
                          <a:chOff x="0" y="0"/>
                          <a:chExt cx="7229475" cy="1752600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025" y="114300"/>
                            <a:ext cx="131445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72005BE" id="Group 17" o:spid="_x0000_s1026" style="position:absolute;margin-left:-37.2pt;margin-top:7.55pt;width:569.25pt;height:138pt;z-index:251669504" coordsize="72294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">
                <v:shape id="Picture 17" o:spid="_x0000_s1027" type="#_x0000_t75" style="position:absolute;width:5686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">
                  <v:imagedata r:id="rId12" o:title=""/>
                  <v:path arrowok="t"/>
                </v:shape>
                <v:shape id="Picture 19" o:spid="_x0000_s1028" type="#_x0000_t75" style="position:absolute;left:59150;top:1143;width:13144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8852C5" w:rsidRDefault="008852C5" w:rsidP="008B7492">
      <w:pPr>
        <w:jc w:val="both"/>
        <w:rPr>
          <w:szCs w:val="22"/>
          <w:lang w:val="cy-GB"/>
        </w:rPr>
      </w:pPr>
    </w:p>
    <w:p w:rsidR="008852C5" w:rsidRDefault="008852C5" w:rsidP="008B7492">
      <w:pPr>
        <w:jc w:val="both"/>
        <w:rPr>
          <w:szCs w:val="22"/>
          <w:lang w:val="cy-GB"/>
        </w:rPr>
      </w:pPr>
    </w:p>
    <w:p w:rsidR="008852C5" w:rsidRDefault="008852C5" w:rsidP="008B7492">
      <w:pPr>
        <w:jc w:val="both"/>
        <w:rPr>
          <w:szCs w:val="22"/>
          <w:lang w:val="cy-GB"/>
        </w:rPr>
      </w:pPr>
    </w:p>
    <w:p w:rsidR="008852C5" w:rsidRDefault="008852C5" w:rsidP="008B7492">
      <w:pPr>
        <w:jc w:val="both"/>
        <w:rPr>
          <w:szCs w:val="22"/>
          <w:lang w:val="cy-GB"/>
        </w:rPr>
      </w:pPr>
    </w:p>
    <w:p w:rsidR="008852C5" w:rsidRPr="009172A3" w:rsidRDefault="008852C5" w:rsidP="008B7492">
      <w:pPr>
        <w:jc w:val="both"/>
        <w:rPr>
          <w:szCs w:val="22"/>
          <w:lang w:val="cy-GB"/>
        </w:rPr>
      </w:pPr>
    </w:p>
    <w:p w:rsidR="06368510" w:rsidRDefault="06368510" w:rsidP="06368510">
      <w:pPr>
        <w:shd w:val="clear" w:color="auto" w:fill="FFFFFF" w:themeFill="background1"/>
        <w:spacing w:beforeAutospacing="1" w:afterAutospacing="1" w:line="270" w:lineRule="atLeast"/>
        <w:rPr>
          <w:rFonts w:cs="Arial"/>
          <w:b/>
          <w:bCs/>
          <w:color w:val="000000" w:themeColor="text1"/>
          <w:lang w:val="cy-GB" w:eastAsia="en-US"/>
        </w:rPr>
      </w:pPr>
    </w:p>
    <w:p w:rsidR="009832AB" w:rsidRDefault="009832AB" w:rsidP="009832AB">
      <w:pPr>
        <w:shd w:val="clear" w:color="auto" w:fill="FFFFFF" w:themeFill="background1"/>
        <w:spacing w:before="100" w:beforeAutospacing="1" w:after="100" w:afterAutospacing="1" w:line="270" w:lineRule="atLeast"/>
        <w:jc w:val="center"/>
        <w:rPr>
          <w:rFonts w:cs="Arial"/>
          <w:b/>
          <w:bCs/>
          <w:color w:val="000000" w:themeColor="text1"/>
          <w:u w:val="single"/>
          <w:lang w:val="cy-GB" w:eastAsia="en-US"/>
        </w:rPr>
      </w:pPr>
      <w:r>
        <w:rPr>
          <w:rFonts w:cs="Arial"/>
          <w:b/>
          <w:bCs/>
          <w:color w:val="000000" w:themeColor="text1"/>
          <w:u w:val="single"/>
          <w:lang w:val="cy-GB" w:eastAsia="en-US"/>
        </w:rPr>
        <w:t>Canllawiau recriwtio Rheolwr Gwylfa</w:t>
      </w:r>
    </w:p>
    <w:p w:rsidR="009832AB" w:rsidRPr="009832AB" w:rsidRDefault="009832AB" w:rsidP="009832AB">
      <w:pPr>
        <w:shd w:val="clear" w:color="auto" w:fill="FFFFFF" w:themeFill="background1"/>
        <w:spacing w:before="100" w:beforeAutospacing="1" w:after="100" w:afterAutospacing="1" w:line="270" w:lineRule="atLeast"/>
        <w:rPr>
          <w:rFonts w:cs="Arial"/>
          <w:bCs/>
          <w:color w:val="000000" w:themeColor="text1"/>
          <w:lang w:val="cy-GB" w:eastAsia="en-US"/>
        </w:rPr>
      </w:pPr>
      <w:r w:rsidRPr="009832AB">
        <w:rPr>
          <w:rFonts w:cs="Arial"/>
          <w:bCs/>
          <w:color w:val="000000" w:themeColor="text1"/>
          <w:lang w:val="cy-GB" w:eastAsia="en-US"/>
        </w:rPr>
        <w:t xml:space="preserve">Mae y canllawiau isod ar gael i helpu ymgeiswyr lenwi </w:t>
      </w:r>
      <w:r>
        <w:rPr>
          <w:rFonts w:cs="Arial"/>
          <w:bCs/>
          <w:color w:val="000000" w:themeColor="text1"/>
          <w:lang w:val="cy-GB" w:eastAsia="en-US"/>
        </w:rPr>
        <w:t>y</w:t>
      </w:r>
      <w:r w:rsidRPr="009832AB">
        <w:rPr>
          <w:rFonts w:cs="Arial"/>
          <w:bCs/>
          <w:color w:val="000000" w:themeColor="text1"/>
          <w:lang w:val="cy-GB" w:eastAsia="en-US"/>
        </w:rPr>
        <w:t xml:space="preserve"> ffurflen gais.</w:t>
      </w:r>
    </w:p>
    <w:p w:rsidR="003E0F6C" w:rsidRPr="009172A3" w:rsidRDefault="06368510" w:rsidP="06368510">
      <w:pPr>
        <w:shd w:val="clear" w:color="auto" w:fill="FFFFFF" w:themeFill="background1"/>
        <w:spacing w:before="100" w:beforeAutospacing="1" w:after="100" w:afterAutospacing="1" w:line="270" w:lineRule="atLeast"/>
        <w:rPr>
          <w:rFonts w:ascii="Calibri" w:hAnsi="Calibri"/>
          <w:color w:val="000000" w:themeColor="text1"/>
          <w:lang w:val="cy-GB"/>
        </w:rPr>
      </w:pPr>
      <w:r w:rsidRPr="06368510">
        <w:rPr>
          <w:rFonts w:cs="Arial"/>
          <w:b/>
          <w:bCs/>
          <w:color w:val="000000" w:themeColor="text1"/>
          <w:lang w:val="cy-GB" w:eastAsia="en-US"/>
        </w:rPr>
        <w:t xml:space="preserve">Meini Prawf Hanfodol a Dymunol Rheolwr </w:t>
      </w:r>
      <w:r w:rsidR="009832AB">
        <w:rPr>
          <w:rFonts w:cs="Arial"/>
          <w:b/>
          <w:bCs/>
          <w:color w:val="000000" w:themeColor="text1"/>
          <w:lang w:val="cy-GB" w:eastAsia="en-US"/>
        </w:rPr>
        <w:t>Gwylfa</w:t>
      </w:r>
      <w:r w:rsidRPr="06368510">
        <w:rPr>
          <w:rFonts w:ascii="Calibri" w:hAnsi="Calibri"/>
          <w:color w:val="000000" w:themeColor="text1"/>
          <w:lang w:val="cy-GB"/>
        </w:rPr>
        <w:t xml:space="preserve">: </w:t>
      </w:r>
    </w:p>
    <w:tbl>
      <w:tblPr>
        <w:tblW w:w="974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9166"/>
      </w:tblGrid>
      <w:tr w:rsidR="003E0F6C" w:rsidRPr="009172A3" w:rsidTr="06368510">
        <w:trPr>
          <w:trHeight w:val="300"/>
        </w:trPr>
        <w:tc>
          <w:tcPr>
            <w:tcW w:w="9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0F6C" w:rsidRPr="009172A3" w:rsidRDefault="06368510" w:rsidP="06368510">
            <w:pPr>
              <w:spacing w:line="276" w:lineRule="auto"/>
              <w:rPr>
                <w:b/>
                <w:bCs/>
                <w:color w:val="000000" w:themeColor="text1"/>
                <w:lang w:val="cy-GB"/>
              </w:rPr>
            </w:pPr>
            <w:r w:rsidRPr="06368510">
              <w:rPr>
                <w:b/>
                <w:bCs/>
                <w:color w:val="000000" w:themeColor="text1"/>
                <w:lang w:val="cy-GB"/>
              </w:rPr>
              <w:t>Meini Prawf Hanfodol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E1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EastAsia"/>
                <w:color w:val="000000" w:themeColor="text1"/>
                <w:sz w:val="20"/>
                <w:lang w:val="cy-GB" w:eastAsia="en-US"/>
              </w:rPr>
            </w:pPr>
            <w:r w:rsidRPr="00F63DD6">
              <w:rPr>
                <w:rFonts w:cs="Calibri"/>
                <w:color w:val="000000"/>
                <w:sz w:val="20"/>
                <w:bdr w:val="none" w:sz="0" w:space="0" w:color="auto" w:frame="1"/>
                <w:lang w:val="cy-GB" w:eastAsia="cy-GB"/>
              </w:rPr>
              <w:t>Yn un o’r grwpiau canlynol o weithwyr: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  <w:bdr w:val="none" w:sz="0" w:space="0" w:color="auto" w:frame="1"/>
                <w:lang w:val="cy-GB" w:eastAsia="cy-GB"/>
              </w:rPr>
              <w:t>Rheolwr Gwylfa Amser Cyflawn Parhaol (A) sy’n ceisio dyrchafiad fel Rheolwr Gwylfa (B)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  <w:bdr w:val="none" w:sz="0" w:space="0" w:color="auto" w:frame="1"/>
                <w:lang w:val="cy-GB" w:eastAsia="cy-GB"/>
              </w:rPr>
              <w:t>Rheolwyr Criw Amser Cyflawn Parhaol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  <w:bdr w:val="none" w:sz="0" w:space="0" w:color="auto" w:frame="1"/>
                <w:lang w:val="cy-GB" w:eastAsia="cy-GB"/>
              </w:rPr>
              <w:t>Diffoddwyr Tân Amser Cyflawn sydd wedi ennill cymhwysedd fel Rheolwr Criw ac sy’n cymryd rhan yn y broses ADC ar ôl llwyddo yn y prawf technegol goruchwyliol (neu brawf allanol cyfatebol)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E2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Hanes da o lwyddo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E3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Dangos ymrwymiad i Amrywiaeth ac Uniondeb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E4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Dangos ymrwymiad i ragoriaeth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E5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Dangos cymwyseddau gweithredol ar eu lefel bresennol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E6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953F56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</w:rPr>
              <w:t>Arwain gwaith timau ac unigolion er mwyn iddynt gyflawni eu hamcanion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E7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7D4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Gwneud gweithgareddau i ateb gofynion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E8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7D4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Rheoli gwybodaeth er mwyn gweithredu</w:t>
            </w:r>
          </w:p>
        </w:tc>
      </w:tr>
      <w:tr w:rsidR="00146339" w:rsidRPr="00F63DD6" w:rsidTr="00147D49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E9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7D4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Cymryd cyfrifoldeb dros berfformiad personol effeithiol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E10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953F56" w:rsidP="00F63DD6">
            <w:pPr>
              <w:pStyle w:val="NormalWeb"/>
              <w:rPr>
                <w:rFonts w:ascii="Century Gothic" w:eastAsiaTheme="minorEastAsia" w:hAnsi="Century Gothic"/>
                <w:color w:val="000000" w:themeColor="text1"/>
                <w:sz w:val="20"/>
                <w:szCs w:val="20"/>
                <w:lang w:val="cy-GB" w:eastAsia="en-US"/>
              </w:rPr>
            </w:pPr>
            <w:r w:rsidRPr="00F63DD6">
              <w:rPr>
                <w:rFonts w:ascii="Century Gothic" w:hAnsi="Century Gothic" w:cs="Calibri"/>
                <w:color w:val="000000"/>
                <w:sz w:val="20"/>
                <w:szCs w:val="20"/>
              </w:rPr>
              <w:t>Cefnogi datblygiad timau ac unigolion</w:t>
            </w:r>
          </w:p>
        </w:tc>
      </w:tr>
      <w:tr w:rsidR="0014633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E11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953F56" w:rsidP="00F63DD6">
            <w:pPr>
              <w:pStyle w:val="NormalWeb"/>
              <w:rPr>
                <w:rFonts w:ascii="Century Gothic" w:hAnsi="Century Gothic"/>
                <w:color w:val="000000" w:themeColor="text1"/>
                <w:sz w:val="20"/>
                <w:szCs w:val="20"/>
                <w:lang w:val="cy-GB"/>
              </w:rPr>
            </w:pPr>
            <w:r w:rsidRPr="00F63DD6">
              <w:rPr>
                <w:rFonts w:ascii="Century Gothic" w:hAnsi="Century Gothic" w:cs="Calibri"/>
                <w:color w:val="000000"/>
                <w:sz w:val="20"/>
                <w:szCs w:val="20"/>
              </w:rPr>
              <w:t>Ymchwilio i ddigwyddiadau a chreu adroddiadau arnynt er mwyn cyfrannu at arferion yn y dyfodol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E12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953F56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</w:rPr>
              <w:t>Arwain a chefnogi pobl i ddatrys digwyddiadau gweithredol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E13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953F56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</w:rPr>
              <w:t>Cefnogi'r defnydd effeithlon o adnoddau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E14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953F56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</w:rPr>
              <w:t>Caffael, storio a rhyddhau adnoddau er mwyn darparu gwasanaeth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E15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953F56" w:rsidP="00F63DD6">
            <w:pPr>
              <w:pStyle w:val="NormalWeb"/>
              <w:rPr>
                <w:rFonts w:ascii="Century Gothic" w:hAnsi="Century Gothic"/>
                <w:color w:val="000000" w:themeColor="text1"/>
                <w:sz w:val="20"/>
                <w:szCs w:val="20"/>
                <w:lang w:val="cy-GB"/>
              </w:rPr>
            </w:pPr>
            <w:r w:rsidRPr="00F63DD6">
              <w:rPr>
                <w:rFonts w:ascii="Century Gothic" w:hAnsi="Century Gothic" w:cs="Calibri"/>
                <w:color w:val="000000"/>
                <w:sz w:val="20"/>
                <w:szCs w:val="20"/>
              </w:rPr>
              <w:t>Ymateb i berfformiad gwael o fewn tîm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E16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147D4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Trwydded yrru Brydeinig lawn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E17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147D4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Bydd yn llwyddo i gwblhau gwiriad DBS Sylfaenol (efallai y bydd angen cael un manylach ar gyfer rhai swyddi)</w:t>
            </w:r>
          </w:p>
        </w:tc>
      </w:tr>
      <w:tr w:rsidR="00147D49" w:rsidRPr="00F63DD6" w:rsidTr="06368510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7D49" w:rsidRPr="00F63DD6" w:rsidRDefault="00147D49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 w:rsidRPr="00F63DD6">
              <w:rPr>
                <w:color w:val="000000"/>
                <w:sz w:val="20"/>
                <w:lang w:val="cy-GB"/>
              </w:rPr>
              <w:t>E18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7D49" w:rsidRPr="00F63DD6" w:rsidRDefault="00147D4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Cymraeg ar lefel 2 – Byddwch yn cael cymorth a hyfforddiant i gyrraedd lefel 2 cyn pen chwe mis ar ôl eich penodi</w:t>
            </w:r>
          </w:p>
        </w:tc>
      </w:tr>
      <w:tr w:rsidR="00146339" w:rsidRPr="00F63DD6" w:rsidTr="06368510">
        <w:trPr>
          <w:trHeight w:val="300"/>
        </w:trPr>
        <w:tc>
          <w:tcPr>
            <w:tcW w:w="97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Meini Prawf Dymunol</w:t>
            </w:r>
          </w:p>
        </w:tc>
      </w:tr>
      <w:tr w:rsidR="00146339" w:rsidRPr="00F63DD6" w:rsidTr="00F63DD6">
        <w:trPr>
          <w:trHeight w:val="30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D1</w:t>
            </w:r>
          </w:p>
        </w:tc>
        <w:tc>
          <w:tcPr>
            <w:tcW w:w="9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46339" w:rsidRPr="00F63DD6" w:rsidRDefault="00146339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Wedi llwyddo i gyflawni datblygiad ffurfiol mewn rheoli</w:t>
            </w:r>
          </w:p>
        </w:tc>
      </w:tr>
      <w:tr w:rsidR="00146339" w:rsidRPr="00F63DD6" w:rsidTr="00F63DD6">
        <w:trPr>
          <w:trHeight w:val="3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HAnsi"/>
                <w:color w:val="000000"/>
                <w:sz w:val="20"/>
                <w:lang w:val="cy-GB" w:eastAsia="en-US"/>
              </w:rPr>
            </w:pPr>
            <w:r w:rsidRPr="00F63DD6">
              <w:rPr>
                <w:color w:val="000000"/>
                <w:sz w:val="20"/>
                <w:lang w:val="cy-GB"/>
              </w:rPr>
              <w:t>D2</w:t>
            </w:r>
          </w:p>
        </w:tc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6339" w:rsidRPr="00F63DD6" w:rsidRDefault="00146339" w:rsidP="00146339">
            <w:pPr>
              <w:spacing w:line="276" w:lineRule="auto"/>
              <w:rPr>
                <w:rFonts w:eastAsiaTheme="minorEastAsia"/>
                <w:color w:val="000000" w:themeColor="text1"/>
                <w:sz w:val="20"/>
                <w:lang w:val="cy-GB" w:eastAsia="en-US"/>
              </w:rPr>
            </w:pPr>
            <w:r w:rsidRPr="00F63DD6">
              <w:rPr>
                <w:color w:val="000000" w:themeColor="text1"/>
                <w:sz w:val="20"/>
                <w:lang w:val="cy-GB"/>
              </w:rPr>
              <w:t>Cymraeg ar lefel 3</w:t>
            </w:r>
          </w:p>
        </w:tc>
      </w:tr>
      <w:tr w:rsidR="00F63DD6" w:rsidRPr="00F63DD6" w:rsidTr="00F63DD6">
        <w:trPr>
          <w:trHeight w:val="3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3DD6" w:rsidRPr="00F63DD6" w:rsidRDefault="00F63DD6" w:rsidP="00146339">
            <w:pPr>
              <w:spacing w:line="276" w:lineRule="auto"/>
              <w:rPr>
                <w:color w:val="000000"/>
                <w:sz w:val="20"/>
                <w:lang w:val="cy-GB"/>
              </w:rPr>
            </w:pPr>
            <w:r>
              <w:rPr>
                <w:color w:val="000000"/>
                <w:sz w:val="20"/>
                <w:lang w:val="cy-GB"/>
              </w:rPr>
              <w:t>D3</w:t>
            </w:r>
          </w:p>
        </w:tc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3DD6" w:rsidRPr="00F63DD6" w:rsidRDefault="00F63DD6" w:rsidP="00146339">
            <w:pPr>
              <w:spacing w:line="276" w:lineRule="auto"/>
              <w:rPr>
                <w:color w:val="000000" w:themeColor="text1"/>
                <w:sz w:val="20"/>
                <w:lang w:val="cy-GB"/>
              </w:rPr>
            </w:pPr>
            <w:r w:rsidRPr="00F63DD6">
              <w:rPr>
                <w:rFonts w:cs="Calibri"/>
                <w:color w:val="000000"/>
                <w:sz w:val="20"/>
                <w:shd w:val="clear" w:color="auto" w:fill="FFFFFF"/>
              </w:rPr>
              <w:t>Wedi llwyddo i gael datblygiad ffurfiol mewn</w:t>
            </w:r>
            <w:r>
              <w:rPr>
                <w:rFonts w:cs="Calibri"/>
                <w:color w:val="000000"/>
                <w:sz w:val="20"/>
                <w:shd w:val="clear" w:color="auto" w:fill="FFFFFF"/>
              </w:rPr>
              <w:t xml:space="preserve"> rheoli</w:t>
            </w:r>
          </w:p>
        </w:tc>
      </w:tr>
    </w:tbl>
    <w:p w:rsidR="003E0F6C" w:rsidRPr="00F63DD6" w:rsidRDefault="003E0F6C" w:rsidP="003E0F6C">
      <w:pPr>
        <w:shd w:val="clear" w:color="auto" w:fill="FFFFFF"/>
        <w:spacing w:before="120" w:after="120" w:line="270" w:lineRule="atLeast"/>
        <w:rPr>
          <w:rFonts w:cs="Arial"/>
          <w:color w:val="000000" w:themeColor="text1"/>
          <w:sz w:val="20"/>
          <w:szCs w:val="22"/>
          <w:lang w:val="cy-GB" w:eastAsia="en-US"/>
        </w:rPr>
      </w:pPr>
    </w:p>
    <w:p w:rsidR="003E0F6C" w:rsidRPr="00F63DD6" w:rsidRDefault="06368510" w:rsidP="06368510">
      <w:pPr>
        <w:shd w:val="clear" w:color="auto" w:fill="FFFFFF" w:themeFill="background1"/>
        <w:spacing w:before="120" w:after="120" w:line="270" w:lineRule="atLeast"/>
        <w:rPr>
          <w:rFonts w:cs="Arial"/>
          <w:color w:val="000000" w:themeColor="text1"/>
          <w:lang w:val="cy-GB" w:eastAsia="en-US"/>
        </w:rPr>
      </w:pPr>
      <w:r w:rsidRPr="00F63DD6">
        <w:rPr>
          <w:rFonts w:cs="Arial"/>
          <w:color w:val="000000" w:themeColor="text1"/>
          <w:lang w:val="cy-GB" w:eastAsia="en-US"/>
        </w:rPr>
        <w:t xml:space="preserve">Gellir dangos tystiolaeth o’r Meini Prawf Hanfodol a Dymunol drwy gyfeirio at brofiadau yn eich swydd bresennol, neu unrhyw brofiadau perthnasol y tu allan i'ch swydd bresennol a’r tu allan i'ch cyflogaeth gyda Gwasanaeth Tân ac Achub Gogledd Cymru.  </w:t>
      </w:r>
    </w:p>
    <w:p w:rsidR="003E0F6C" w:rsidRPr="009832AB" w:rsidRDefault="06368510" w:rsidP="009832AB">
      <w:pPr>
        <w:numPr>
          <w:ilvl w:val="0"/>
          <w:numId w:val="13"/>
        </w:numPr>
        <w:shd w:val="clear" w:color="auto" w:fill="FFFFFF" w:themeFill="background1"/>
        <w:ind w:left="0" w:hanging="357"/>
        <w:contextualSpacing/>
        <w:rPr>
          <w:rFonts w:cs="Arial"/>
          <w:color w:val="000000" w:themeColor="text1"/>
          <w:szCs w:val="22"/>
          <w:lang w:val="cy-GB" w:eastAsia="en-US"/>
        </w:rPr>
      </w:pPr>
      <w:r w:rsidRPr="009832AB">
        <w:rPr>
          <w:rFonts w:cs="Arial"/>
          <w:color w:val="000000" w:themeColor="text1"/>
          <w:szCs w:val="22"/>
          <w:lang w:val="cy-GB" w:eastAsia="en-US"/>
        </w:rPr>
        <w:t>Dim ond ymgeiswyr sy’n bodloni’r holl Feini Prawf Hanfodol fydd yn cael eu rhoi ar y rhestr fer i gael cyfweliad. Gellir troi at y Meini Prawf Dymunol os bydd llawer o geisiadau am swydd neu os bydd yr ymgeiswyr yn gyfartal. Ni chaiff datganiadau am ffeithiau neu gasgliadau eu derbyn fel tystiolaeth wrth lunio’r rhestr fer, felly rhowch enghreifftiau clir o dystiolaeth berthnasol, er enghraifft;</w:t>
      </w:r>
    </w:p>
    <w:p w:rsidR="003E0F6C" w:rsidRPr="00F63DD6" w:rsidRDefault="003E0F6C" w:rsidP="008852C5">
      <w:pPr>
        <w:shd w:val="clear" w:color="auto" w:fill="FFFFFF"/>
        <w:rPr>
          <w:rFonts w:cs="Arial"/>
          <w:b/>
          <w:i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shd w:val="clear" w:color="auto" w:fill="FFFFFF" w:themeFill="background1"/>
        <w:rPr>
          <w:rFonts w:cs="Arial"/>
          <w:i/>
          <w:iCs/>
          <w:color w:val="000000" w:themeColor="text1"/>
          <w:szCs w:val="22"/>
          <w:lang w:val="cy-GB" w:eastAsia="en-US"/>
        </w:rPr>
      </w:pPr>
      <w:r w:rsidRPr="00F63DD6">
        <w:rPr>
          <w:rFonts w:cs="Arial"/>
          <w:b/>
          <w:bCs/>
          <w:i/>
          <w:iCs/>
          <w:color w:val="000000" w:themeColor="text1"/>
          <w:szCs w:val="22"/>
          <w:lang w:val="cy-GB" w:eastAsia="en-US"/>
        </w:rPr>
        <w:t>Meini Prawf Hanfodol</w:t>
      </w:r>
      <w:r w:rsidRPr="00F63DD6">
        <w:rPr>
          <w:rFonts w:cs="Arial"/>
          <w:i/>
          <w:iCs/>
          <w:color w:val="000000" w:themeColor="text1"/>
          <w:szCs w:val="22"/>
          <w:lang w:val="cy-GB" w:eastAsia="en-US"/>
        </w:rPr>
        <w:t xml:space="preserve">: Adnabyddiaeth a dealltwriaeth o Becynnau Microsoft Office. </w:t>
      </w:r>
    </w:p>
    <w:p w:rsidR="003E0F6C" w:rsidRPr="00F63DD6" w:rsidRDefault="003E0F6C" w:rsidP="008852C5">
      <w:pPr>
        <w:shd w:val="clear" w:color="auto" w:fill="FFFFFF"/>
        <w:rPr>
          <w:rFonts w:cs="Arial"/>
          <w:b/>
          <w:i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shd w:val="clear" w:color="auto" w:fill="FFFFFF" w:themeFill="background1"/>
        <w:rPr>
          <w:rFonts w:cs="Arial"/>
          <w:i/>
          <w:iCs/>
          <w:color w:val="000000" w:themeColor="text1"/>
          <w:szCs w:val="22"/>
          <w:lang w:val="cy-GB" w:eastAsia="en-US"/>
        </w:rPr>
      </w:pPr>
      <w:r w:rsidRPr="00F63DD6">
        <w:rPr>
          <w:rFonts w:cs="Arial"/>
          <w:b/>
          <w:bCs/>
          <w:i/>
          <w:iCs/>
          <w:color w:val="000000" w:themeColor="text1"/>
          <w:szCs w:val="22"/>
          <w:lang w:val="cy-GB" w:eastAsia="en-US"/>
        </w:rPr>
        <w:t>Derbyniol:</w:t>
      </w:r>
      <w:r w:rsidRPr="00F63DD6">
        <w:rPr>
          <w:rFonts w:cs="Arial"/>
          <w:i/>
          <w:iCs/>
          <w:color w:val="000000" w:themeColor="text1"/>
          <w:szCs w:val="22"/>
          <w:lang w:val="cy-GB" w:eastAsia="en-US"/>
        </w:rPr>
        <w:t xml:space="preserve"> Yn fy swydd bresennol, rhaid i mi baratoi adroddiadau ar gyfer y sefydliad am wariant misol. Rwy’n defnyddio Microsoft Access i ddarparu gwybodaeth ystadegol gyda’r fformiwlâu angenrheidiol i gyfrifo’r is-gyfansymiau a’r cyfansymiau ar gyfer pob mis ac ar ddiwedd y flwyddyn. Yna, rwy’n cyflwyno’r wybodaeth mewn adroddiad i’r Bwrdd gan ddefnyddio Microsoft Word gan ddefnyddio testun a graffiau i ddangos yr wybodaeth rifyddol. </w:t>
      </w:r>
    </w:p>
    <w:p w:rsidR="003E0F6C" w:rsidRPr="00F63DD6" w:rsidRDefault="003E0F6C" w:rsidP="008852C5">
      <w:pPr>
        <w:shd w:val="clear" w:color="auto" w:fill="FFFFFF"/>
        <w:rPr>
          <w:rFonts w:cs="Arial"/>
          <w:b/>
          <w:i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shd w:val="clear" w:color="auto" w:fill="FFFFFF" w:themeFill="background1"/>
        <w:rPr>
          <w:rFonts w:cs="Arial"/>
          <w:i/>
          <w:iCs/>
          <w:color w:val="000000" w:themeColor="text1"/>
          <w:szCs w:val="22"/>
          <w:lang w:val="cy-GB" w:eastAsia="en-US"/>
        </w:rPr>
      </w:pPr>
      <w:r w:rsidRPr="00F63DD6">
        <w:rPr>
          <w:rFonts w:cs="Arial"/>
          <w:b/>
          <w:bCs/>
          <w:i/>
          <w:iCs/>
          <w:color w:val="000000" w:themeColor="text1"/>
          <w:szCs w:val="22"/>
          <w:lang w:val="cy-GB" w:eastAsia="en-US"/>
        </w:rPr>
        <w:t xml:space="preserve">Annerbyniol:  </w:t>
      </w:r>
      <w:r w:rsidRPr="00F63DD6">
        <w:rPr>
          <w:rFonts w:cs="Arial"/>
          <w:i/>
          <w:iCs/>
          <w:color w:val="000000" w:themeColor="text1"/>
          <w:szCs w:val="22"/>
          <w:lang w:val="cy-GB" w:eastAsia="en-US"/>
        </w:rPr>
        <w:t xml:space="preserve"> Mae gennyf adnabyddiaeth a dealltwriaeth o becynnau Microsoft Office. </w:t>
      </w:r>
    </w:p>
    <w:p w:rsidR="003E0F6C" w:rsidRPr="00F63DD6" w:rsidRDefault="003E0F6C" w:rsidP="008852C5">
      <w:pPr>
        <w:shd w:val="clear" w:color="auto" w:fill="FFFFFF"/>
        <w:rPr>
          <w:rFonts w:cs="Arial"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numPr>
          <w:ilvl w:val="0"/>
          <w:numId w:val="13"/>
        </w:numPr>
        <w:shd w:val="clear" w:color="auto" w:fill="FFFFFF" w:themeFill="background1"/>
        <w:ind w:left="0" w:hanging="357"/>
        <w:contextualSpacing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>Llenwch bob adran o’r ffurflen gais mor fanwl â phosibl. Os nad yw adran yn berthnasol i chi, ysgrifennwch Amherthnasol yn y gofod.</w:t>
      </w:r>
    </w:p>
    <w:p w:rsidR="003E0F6C" w:rsidRPr="00F63DD6" w:rsidRDefault="003E0F6C" w:rsidP="008852C5">
      <w:pPr>
        <w:shd w:val="clear" w:color="auto" w:fill="FFFFFF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numPr>
          <w:ilvl w:val="0"/>
          <w:numId w:val="13"/>
        </w:numPr>
        <w:shd w:val="clear" w:color="auto" w:fill="FFFFFF" w:themeFill="background1"/>
        <w:ind w:left="0" w:hanging="357"/>
        <w:contextualSpacing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>Teipiwch eich cais gyda ffont maint 11 o leiaf. Defnyddiwch ddalenni ychwanegol o bapur os oes angen.</w:t>
      </w:r>
    </w:p>
    <w:p w:rsidR="06368510" w:rsidRPr="00F63DD6" w:rsidRDefault="06368510" w:rsidP="008852C5">
      <w:pPr>
        <w:shd w:val="clear" w:color="auto" w:fill="FFFFFF" w:themeFill="background1"/>
        <w:rPr>
          <w:rFonts w:cs="Arial"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numPr>
          <w:ilvl w:val="0"/>
          <w:numId w:val="13"/>
        </w:numPr>
        <w:shd w:val="clear" w:color="auto" w:fill="FFFFFF" w:themeFill="background1"/>
        <w:ind w:left="0" w:hanging="357"/>
        <w:contextualSpacing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 xml:space="preserve">Gan fod y gallu i yrru cerbyd yn un o ofynion y swydd, bydd rhaid i chi ddarparu cod unigryw i wirio trwydded os byddwch yn cael eich rhoi ar y rhestr fer i gael cyfweliad.       </w:t>
      </w:r>
    </w:p>
    <w:p w:rsidR="003E0F6C" w:rsidRPr="00F63DD6" w:rsidRDefault="06368510" w:rsidP="008852C5">
      <w:pPr>
        <w:shd w:val="clear" w:color="auto" w:fill="FFFFFF" w:themeFill="background1"/>
        <w:contextualSpacing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 xml:space="preserve">Ewch i </w:t>
      </w:r>
      <w:hyperlink r:id="rId18">
        <w:r w:rsidRPr="00F63DD6">
          <w:rPr>
            <w:rFonts w:cs="Arial"/>
            <w:color w:val="0000FF"/>
            <w:szCs w:val="22"/>
            <w:u w:val="single"/>
            <w:lang w:val="cy-GB" w:eastAsia="en-US"/>
          </w:rPr>
          <w:t>https://www.gov.uk/view-driving-licence</w:t>
        </w:r>
      </w:hyperlink>
      <w:r w:rsidRPr="00F63DD6">
        <w:rPr>
          <w:rFonts w:cs="Arial"/>
          <w:color w:val="000000" w:themeColor="text1"/>
          <w:szCs w:val="22"/>
          <w:lang w:val="cy-GB" w:eastAsia="en-US"/>
        </w:rPr>
        <w:t xml:space="preserve"> i gael mwy o wybodaeth.</w:t>
      </w:r>
    </w:p>
    <w:p w:rsidR="003E0F6C" w:rsidRPr="00F63DD6" w:rsidRDefault="003E0F6C" w:rsidP="008852C5">
      <w:pPr>
        <w:shd w:val="clear" w:color="auto" w:fill="FFFFFF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numPr>
          <w:ilvl w:val="0"/>
          <w:numId w:val="13"/>
        </w:numPr>
        <w:shd w:val="clear" w:color="auto" w:fill="FFFFFF" w:themeFill="background1"/>
        <w:ind w:left="0" w:hanging="357"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>Cofiwch ddweud yn eich cais pam mae gennych ddiddordeb yn y swydd a pha sgiliau a phrofiad sydd gennych ar gyfer y swydd. Mae sgiliau a phrofiad a gawsoch drwy gyflogaeth, gwaith gwirfoddol neu sefyllfaoedd cymdeithasol a domestig i gyd yn ddilys. Ni fydd CV sy’n cael ei ychwanegu at ffurflen gais yn cael ei ddarllen na’i ystyried wrth lunio’r rhestr fer.</w:t>
      </w:r>
    </w:p>
    <w:p w:rsidR="003E0F6C" w:rsidRPr="00F63DD6" w:rsidRDefault="003E0F6C" w:rsidP="008852C5">
      <w:pPr>
        <w:shd w:val="clear" w:color="auto" w:fill="FFFFFF" w:themeFill="background1"/>
        <w:ind w:left="-357" w:hanging="357"/>
        <w:rPr>
          <w:rFonts w:cs="Arial"/>
          <w:color w:val="000000" w:themeColor="text1"/>
          <w:szCs w:val="22"/>
          <w:lang w:val="cy-GB" w:eastAsia="en-US"/>
        </w:rPr>
      </w:pPr>
    </w:p>
    <w:p w:rsidR="003E0F6C" w:rsidRPr="00F63DD6" w:rsidRDefault="06368510" w:rsidP="008852C5">
      <w:pPr>
        <w:numPr>
          <w:ilvl w:val="0"/>
          <w:numId w:val="13"/>
        </w:numPr>
        <w:shd w:val="clear" w:color="auto" w:fill="FFFFFF" w:themeFill="background1"/>
        <w:ind w:left="0" w:hanging="357"/>
        <w:rPr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>Yn unol â Gwerthoedd Craidd y Gwasanaeth, ac i gydymffurfio â Deddf Adsefydlu Troseddwyr 1974 a Deddf Diogelu Grwpiau Hyglwyf 2006, nid yw’r Gwasanaeth yn mynnu eich bod yn datgelu manylion unrhyw euogfarnau sydd wedi ‘darfod’ oni bai fod y swydd yr ydych yn gwneud cais amdani yn golygu gweithio gydag oedolion hyglwyf neu blant – os hynny, rhaid i chi ddatgelu pob euogfarn, rhybuddiad, cerydd neu rybudd terfynol.</w:t>
      </w:r>
    </w:p>
    <w:p w:rsidR="003E0F6C" w:rsidRPr="00F63DD6" w:rsidRDefault="06368510" w:rsidP="008852C5">
      <w:pPr>
        <w:shd w:val="clear" w:color="auto" w:fill="FFFFFF" w:themeFill="background1"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 xml:space="preserve">Bydd pob swydd sy’n cynnwys cysylltiad rheolaidd â grwpiau bregus yn agored i Ddatgeliad DBS Manylach (datgelu euogfarnau sydd wedi darfod ac sydd heb ddarfod), a bydd pob swydd arall yn gofyn am Ddatgeliad DBS Sylfaenol (sef dim ond datgelu euogfarnau sydd heb ddarfod). </w:t>
      </w:r>
    </w:p>
    <w:p w:rsidR="003E0F6C" w:rsidRPr="00F63DD6" w:rsidRDefault="06368510" w:rsidP="008852C5">
      <w:pPr>
        <w:shd w:val="clear" w:color="auto" w:fill="FFFFFF" w:themeFill="background1"/>
        <w:rPr>
          <w:rFonts w:cs="Arial"/>
          <w:color w:val="000000" w:themeColor="text1"/>
          <w:szCs w:val="22"/>
          <w:lang w:val="cy-GB" w:eastAsia="en-US"/>
        </w:rPr>
      </w:pPr>
      <w:r w:rsidRPr="00F63DD6">
        <w:rPr>
          <w:rFonts w:cs="Arial"/>
          <w:color w:val="000000" w:themeColor="text1"/>
          <w:szCs w:val="22"/>
          <w:lang w:val="cy-GB" w:eastAsia="en-US"/>
        </w:rPr>
        <w:t xml:space="preserve">I gadarnhau a yw euogfarn wedi ‘darfod’ ynteu ‘heb ddarfod’, ewch i </w:t>
      </w:r>
      <w:hyperlink r:id="rId19">
        <w:r w:rsidRPr="00F63DD6">
          <w:rPr>
            <w:rFonts w:cs="Arial"/>
            <w:color w:val="0000FF"/>
            <w:szCs w:val="22"/>
            <w:u w:val="single"/>
            <w:lang w:val="cy-GB" w:eastAsia="en-US"/>
          </w:rPr>
          <w:t>www.disclosurecalculator.org.uk</w:t>
        </w:r>
      </w:hyperlink>
      <w:r w:rsidRPr="00F63DD6">
        <w:rPr>
          <w:rFonts w:cs="Arial"/>
          <w:color w:val="000000" w:themeColor="text1"/>
          <w:szCs w:val="22"/>
          <w:lang w:val="cy-GB" w:eastAsia="en-US"/>
        </w:rPr>
        <w:t>.</w:t>
      </w:r>
    </w:p>
    <w:p w:rsidR="003E0F6C" w:rsidRPr="00F63DD6" w:rsidRDefault="003E0F6C" w:rsidP="008852C5">
      <w:pPr>
        <w:shd w:val="clear" w:color="auto" w:fill="FFFFFF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146339" w:rsidRPr="00F63DD6" w:rsidRDefault="00146339" w:rsidP="008852C5">
      <w:pPr>
        <w:shd w:val="clear" w:color="auto" w:fill="FFFFFF"/>
        <w:ind w:hanging="357"/>
        <w:rPr>
          <w:rFonts w:cs="Segoe UI"/>
          <w:color w:val="323130"/>
          <w:szCs w:val="22"/>
          <w:lang w:val="cy-GB" w:eastAsia="cy-GB"/>
        </w:rPr>
      </w:pP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7</w:t>
      </w:r>
      <w:r w:rsidR="008852C5"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.</w:t>
      </w:r>
      <w:r w:rsidR="008852C5"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ab/>
      </w: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Dylai ymgeiswyr fod yn ymwybodol mai fforwm cyhoeddus yw gwefannau rhwydweithio cymdeithasol, yn enwedig os yw’r ymgeisydd yn rhan o “rwydwaith”. Ni ddylai ymgeiswyr feddwl y bydd eu cofnodion ar unrhyw wefan yn aros yn breifat. Os canfyddir unrhyw negeseuon sarhaus neu enllibus, bydd y ceisiadau’n cael eu tynnu allan o’r broses recriwtio. </w:t>
      </w:r>
    </w:p>
    <w:p w:rsidR="00146339" w:rsidRPr="00F63DD6" w:rsidRDefault="00146339" w:rsidP="008852C5">
      <w:pPr>
        <w:shd w:val="clear" w:color="auto" w:fill="FFFFFF"/>
        <w:rPr>
          <w:rFonts w:cs="Segoe UI"/>
          <w:color w:val="323130"/>
          <w:szCs w:val="22"/>
          <w:lang w:val="cy-GB" w:eastAsia="cy-GB"/>
        </w:rPr>
      </w:pP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 </w:t>
      </w:r>
    </w:p>
    <w:p w:rsidR="00F63DD6" w:rsidRPr="00F63DD6" w:rsidRDefault="00146339" w:rsidP="00F63DD6">
      <w:pPr>
        <w:shd w:val="clear" w:color="auto" w:fill="FFFFFF"/>
        <w:ind w:hanging="357"/>
        <w:rPr>
          <w:rFonts w:cs="Segoe UI"/>
          <w:color w:val="000000"/>
          <w:szCs w:val="22"/>
          <w:bdr w:val="none" w:sz="0" w:space="0" w:color="auto" w:frame="1"/>
          <w:lang w:val="cy-GB" w:eastAsia="cy-GB"/>
        </w:rPr>
      </w:pP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8.</w:t>
      </w:r>
      <w:r w:rsidR="008852C5" w:rsidRPr="00F63DD6">
        <w:rPr>
          <w:color w:val="000000"/>
          <w:szCs w:val="22"/>
          <w:bdr w:val="none" w:sz="0" w:space="0" w:color="auto" w:frame="1"/>
          <w:lang w:val="cy-GB" w:eastAsia="cy-GB"/>
        </w:rPr>
        <w:tab/>
      </w: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Cofiwch ddychwelyd eich Ffurflen Gais erbyn hanner dydd ar y dyddiad cau – ni roddir ystyriaeth i geisiadau sy’n cyrraedd yn hwyr.</w:t>
      </w:r>
    </w:p>
    <w:p w:rsidR="00F63DD6" w:rsidRPr="00F63DD6" w:rsidRDefault="00F63DD6" w:rsidP="00F63DD6">
      <w:pPr>
        <w:shd w:val="clear" w:color="auto" w:fill="FFFFFF"/>
        <w:ind w:hanging="357"/>
        <w:rPr>
          <w:rFonts w:cs="Segoe UI"/>
          <w:color w:val="000000"/>
          <w:szCs w:val="22"/>
          <w:bdr w:val="none" w:sz="0" w:space="0" w:color="auto" w:frame="1"/>
          <w:lang w:val="cy-GB" w:eastAsia="cy-GB"/>
        </w:rPr>
      </w:pPr>
    </w:p>
    <w:p w:rsidR="00146339" w:rsidRPr="00F63DD6" w:rsidRDefault="00146339" w:rsidP="00F63DD6">
      <w:pPr>
        <w:shd w:val="clear" w:color="auto" w:fill="FFFFFF"/>
        <w:ind w:hanging="357"/>
        <w:rPr>
          <w:rFonts w:cs="Segoe UI"/>
          <w:color w:val="000000"/>
          <w:szCs w:val="22"/>
          <w:bdr w:val="none" w:sz="0" w:space="0" w:color="auto" w:frame="1"/>
          <w:lang w:val="cy-GB" w:eastAsia="cy-GB"/>
        </w:rPr>
      </w:pP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9.</w:t>
      </w:r>
      <w:r w:rsidR="008852C5" w:rsidRPr="00F63DD6">
        <w:rPr>
          <w:color w:val="000000"/>
          <w:szCs w:val="22"/>
          <w:bdr w:val="none" w:sz="0" w:space="0" w:color="auto" w:frame="1"/>
          <w:lang w:val="cy-GB" w:eastAsia="cy-GB"/>
        </w:rPr>
        <w:tab/>
      </w:r>
      <w:r w:rsidRPr="00F63DD6">
        <w:rPr>
          <w:rFonts w:cs="Segoe UI"/>
          <w:color w:val="000000"/>
          <w:szCs w:val="22"/>
          <w:bdr w:val="none" w:sz="0" w:space="0" w:color="auto" w:frame="1"/>
          <w:lang w:val="cy-GB" w:eastAsia="cy-GB"/>
        </w:rPr>
        <w:t>Bydd diffoddwyr tân sy’n llwyddo i gyrraedd y rhestr fer ac yn cael cyfweliad ar gyfer y swydd, ond nad ydynt yn cael eu penodi’n Rheolwr Gwylfa, yn cael eu hystyried fel mater o drefn ar gyfer unrhyw swyddi Rheolwr Criw sy’n codi wedyn. Dylai’r rhai nad ydynt ar y rhestr fer i gael cyfweliad ofyn am adborth cyn cyflwyno cais i fod yn Rheolwr Criw yn y dyfodol.</w:t>
      </w:r>
    </w:p>
    <w:p w:rsidR="003E0F6C" w:rsidRPr="008852C5" w:rsidRDefault="003E0F6C" w:rsidP="008852C5">
      <w:pPr>
        <w:shd w:val="clear" w:color="auto" w:fill="FFFFFF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3E0F6C" w:rsidRPr="009172A3" w:rsidRDefault="00146339" w:rsidP="009832AB">
      <w:pPr>
        <w:rPr>
          <w:rFonts w:cs="Arial"/>
          <w:color w:val="000000" w:themeColor="text1"/>
          <w:szCs w:val="22"/>
          <w:lang w:val="cy-GB" w:eastAsia="en-US"/>
        </w:rPr>
      </w:pPr>
      <w:r w:rsidRPr="008852C5">
        <w:rPr>
          <w:rFonts w:cs="Arial"/>
          <w:b/>
          <w:color w:val="000000" w:themeColor="text1"/>
          <w:sz w:val="16"/>
          <w:szCs w:val="16"/>
          <w:lang w:val="cy-GB" w:eastAsia="en-US"/>
        </w:rPr>
        <w:t xml:space="preserve">Cysylltwch gyda Rachel Corner, Dirprwy Reolwr Adnoddau Dynol ar 01745 535 277 neu ebostio </w:t>
      </w:r>
      <w:hyperlink r:id="rId20" w:history="1">
        <w:r w:rsidRPr="008852C5">
          <w:rPr>
            <w:rStyle w:val="Hyperlink"/>
            <w:rFonts w:cs="Arial"/>
            <w:b/>
            <w:sz w:val="16"/>
            <w:szCs w:val="16"/>
            <w:lang w:val="cy-GB" w:eastAsia="en-US"/>
          </w:rPr>
          <w:t>rachel.corner@gwastan-gogcymru.org.uk</w:t>
        </w:r>
      </w:hyperlink>
      <w:r w:rsidRPr="008852C5">
        <w:rPr>
          <w:rFonts w:cs="Arial"/>
          <w:b/>
          <w:color w:val="000000" w:themeColor="text1"/>
          <w:sz w:val="16"/>
          <w:szCs w:val="16"/>
          <w:lang w:val="cy-GB" w:eastAsia="en-US"/>
        </w:rPr>
        <w:t xml:space="preserve"> neu Stuart Millington, Uwch Relowr Gweithrediadau ar 01745 535 250 neu ebostio </w:t>
      </w:r>
      <w:hyperlink r:id="rId21" w:history="1">
        <w:r w:rsidR="009832AB" w:rsidRPr="006D3CF8">
          <w:rPr>
            <w:rStyle w:val="Hyperlink"/>
            <w:rFonts w:cs="Arial"/>
            <w:b/>
            <w:sz w:val="16"/>
            <w:szCs w:val="16"/>
            <w:lang w:val="cy-GB" w:eastAsia="en-US"/>
          </w:rPr>
          <w:t>stuart.millington@gwastan-gogcymru.org.uk</w:t>
        </w:r>
      </w:hyperlink>
    </w:p>
    <w:p w:rsidR="008852C5" w:rsidRDefault="008852C5">
      <w:pPr>
        <w:rPr>
          <w:rFonts w:cs="Arial"/>
          <w:color w:val="000000" w:themeColor="text1"/>
          <w:szCs w:val="22"/>
          <w:lang w:val="cy-GB" w:eastAsia="en-US"/>
        </w:rPr>
      </w:pPr>
      <w:r>
        <w:rPr>
          <w:rFonts w:cs="Arial"/>
          <w:color w:val="000000" w:themeColor="text1"/>
          <w:szCs w:val="22"/>
          <w:lang w:val="cy-GB" w:eastAsia="en-US"/>
        </w:rPr>
        <w:br w:type="page"/>
      </w:r>
    </w:p>
    <w:p w:rsidR="003E0F6C" w:rsidRPr="009172A3" w:rsidRDefault="003E0F6C" w:rsidP="003E0F6C">
      <w:pPr>
        <w:shd w:val="clear" w:color="auto" w:fill="FFFFFF"/>
        <w:spacing w:before="120" w:after="120" w:line="270" w:lineRule="atLeast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3E0F6C" w:rsidRPr="009172A3" w:rsidRDefault="003E0F6C" w:rsidP="003E0F6C">
      <w:pPr>
        <w:shd w:val="clear" w:color="auto" w:fill="FFFFFF"/>
        <w:spacing w:line="270" w:lineRule="atLeast"/>
        <w:rPr>
          <w:rFonts w:cs="Arial"/>
          <w:b/>
          <w:color w:val="000000" w:themeColor="text1"/>
          <w:sz w:val="16"/>
          <w:szCs w:val="16"/>
          <w:lang w:val="cy-GB" w:eastAsia="en-US"/>
        </w:rPr>
      </w:pPr>
    </w:p>
    <w:p w:rsidR="003E0F6C" w:rsidRPr="009172A3" w:rsidRDefault="003E0F6C" w:rsidP="003E0F6C">
      <w:pPr>
        <w:spacing w:before="60" w:after="60"/>
        <w:rPr>
          <w:color w:val="FF0000"/>
          <w:szCs w:val="22"/>
          <w:lang w:val="cy-GB"/>
        </w:rPr>
      </w:pPr>
      <w:r w:rsidRPr="009172A3">
        <w:rPr>
          <w:noProof/>
        </w:rPr>
        <w:drawing>
          <wp:anchor distT="0" distB="0" distL="114300" distR="114300" simplePos="0" relativeHeight="251665408" behindDoc="0" locked="0" layoutInCell="1" allowOverlap="1" wp14:anchorId="6329FF64" wp14:editId="5D3790C5">
            <wp:simplePos x="0" y="0"/>
            <wp:positionH relativeFrom="column">
              <wp:posOffset>-493528</wp:posOffset>
            </wp:positionH>
            <wp:positionV relativeFrom="paragraph">
              <wp:posOffset>26965</wp:posOffset>
            </wp:positionV>
            <wp:extent cx="5271135" cy="914400"/>
            <wp:effectExtent l="0" t="0" r="5715" b="0"/>
            <wp:wrapNone/>
            <wp:docPr id="8" name="Picture 8" descr="STRAPLIN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APLINE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F6C" w:rsidRPr="009172A3" w:rsidRDefault="003E0F6C" w:rsidP="003E0F6C">
      <w:pPr>
        <w:shd w:val="clear" w:color="auto" w:fill="FFFFFF"/>
        <w:spacing w:before="100" w:beforeAutospacing="1" w:after="100" w:afterAutospacing="1" w:line="270" w:lineRule="atLeast"/>
        <w:jc w:val="right"/>
        <w:rPr>
          <w:rFonts w:cs="Arial"/>
          <w:b/>
          <w:color w:val="333333"/>
          <w:szCs w:val="22"/>
          <w:u w:val="single"/>
          <w:lang w:val="cy-GB"/>
        </w:rPr>
      </w:pPr>
      <w:r w:rsidRPr="009172A3">
        <w:rPr>
          <w:noProof/>
        </w:rPr>
        <w:drawing>
          <wp:inline distT="0" distB="0" distL="0" distR="0" wp14:anchorId="37B9AF8E" wp14:editId="6990BA31">
            <wp:extent cx="1172845" cy="1450975"/>
            <wp:effectExtent l="0" t="0" r="0" b="0"/>
            <wp:docPr id="12" name="Picture 12" descr="Final Crest (c) -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Crest (c) - sma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D4" w:rsidRPr="009172A3" w:rsidRDefault="002273D4" w:rsidP="002273D4">
      <w:pPr>
        <w:shd w:val="clear" w:color="auto" w:fill="FFFFFF"/>
        <w:spacing w:before="120" w:after="120" w:line="270" w:lineRule="atLeast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2273D4" w:rsidRPr="009172A3" w:rsidRDefault="002273D4" w:rsidP="002273D4">
      <w:pPr>
        <w:shd w:val="clear" w:color="auto" w:fill="FFFFFF"/>
        <w:spacing w:before="120" w:after="120" w:line="270" w:lineRule="atLeast"/>
        <w:contextualSpacing/>
        <w:rPr>
          <w:rFonts w:cs="Arial"/>
          <w:color w:val="000000" w:themeColor="text1"/>
          <w:szCs w:val="22"/>
          <w:lang w:val="cy-GB" w:eastAsia="en-US"/>
        </w:rPr>
      </w:pPr>
    </w:p>
    <w:p w:rsidR="00146339" w:rsidRPr="008852C5" w:rsidRDefault="00146339" w:rsidP="00146339">
      <w:pPr>
        <w:shd w:val="clear" w:color="auto" w:fill="FFFFFF"/>
        <w:spacing w:line="270" w:lineRule="atLeast"/>
        <w:jc w:val="center"/>
        <w:rPr>
          <w:color w:val="323130"/>
          <w:sz w:val="24"/>
          <w:szCs w:val="22"/>
          <w:lang w:val="cy-GB" w:eastAsia="cy-GB"/>
        </w:rPr>
      </w:pPr>
      <w:r w:rsidRPr="008852C5">
        <w:rPr>
          <w:b/>
          <w:bCs/>
          <w:color w:val="333333"/>
          <w:sz w:val="24"/>
          <w:szCs w:val="22"/>
          <w:u w:val="single"/>
          <w:bdr w:val="none" w:sz="0" w:space="0" w:color="auto" w:frame="1"/>
          <w:lang w:val="cy-GB" w:eastAsia="cy-GB"/>
        </w:rPr>
        <w:t>Gwybodaeth am y Cyflwyniad</w:t>
      </w:r>
    </w:p>
    <w:p w:rsidR="008852C5" w:rsidRDefault="008852C5" w:rsidP="00146339">
      <w:pPr>
        <w:shd w:val="clear" w:color="auto" w:fill="FFFFFF"/>
        <w:spacing w:line="270" w:lineRule="atLeast"/>
        <w:rPr>
          <w:color w:val="333333"/>
          <w:sz w:val="24"/>
          <w:szCs w:val="22"/>
          <w:bdr w:val="none" w:sz="0" w:space="0" w:color="auto" w:frame="1"/>
          <w:lang w:val="cy-GB" w:eastAsia="cy-GB"/>
        </w:rPr>
      </w:pPr>
    </w:p>
    <w:p w:rsidR="00146339" w:rsidRPr="008852C5" w:rsidRDefault="00146339" w:rsidP="00146339">
      <w:pPr>
        <w:shd w:val="clear" w:color="auto" w:fill="FFFFFF"/>
        <w:spacing w:line="270" w:lineRule="atLeast"/>
        <w:rPr>
          <w:color w:val="323130"/>
          <w:sz w:val="24"/>
          <w:szCs w:val="22"/>
          <w:lang w:val="cy-GB" w:eastAsia="cy-GB"/>
        </w:rPr>
      </w:pPr>
      <w:r w:rsidRPr="008852C5">
        <w:rPr>
          <w:color w:val="333333"/>
          <w:sz w:val="24"/>
          <w:szCs w:val="22"/>
          <w:bdr w:val="none" w:sz="0" w:space="0" w:color="auto" w:frame="1"/>
          <w:lang w:val="cy-GB" w:eastAsia="cy-GB"/>
        </w:rPr>
        <w:t>Bydd rhaid i chi roi cyflwyniad i’r panel cyfweld, yn para 15 munud.</w:t>
      </w:r>
    </w:p>
    <w:p w:rsidR="00146339" w:rsidRPr="008852C5" w:rsidRDefault="00146339" w:rsidP="00146339">
      <w:pPr>
        <w:shd w:val="clear" w:color="auto" w:fill="FFFFFF"/>
        <w:spacing w:line="270" w:lineRule="atLeast"/>
        <w:rPr>
          <w:color w:val="323130"/>
          <w:sz w:val="24"/>
          <w:szCs w:val="22"/>
          <w:lang w:val="cy-GB" w:eastAsia="cy-GB"/>
        </w:rPr>
      </w:pPr>
      <w:r w:rsidRPr="008852C5">
        <w:rPr>
          <w:color w:val="333333"/>
          <w:sz w:val="24"/>
          <w:szCs w:val="22"/>
          <w:bdr w:val="none" w:sz="0" w:space="0" w:color="auto" w:frame="1"/>
          <w:lang w:val="cy-GB" w:eastAsia="cy-GB"/>
        </w:rPr>
        <w:t>Rhaid i’r cyflwyniad fod yn seiliedig ar y canlynol:</w:t>
      </w:r>
    </w:p>
    <w:p w:rsidR="00146339" w:rsidRPr="008852C5" w:rsidRDefault="00146339" w:rsidP="00146339">
      <w:pPr>
        <w:shd w:val="clear" w:color="auto" w:fill="FFFFFF"/>
        <w:spacing w:line="270" w:lineRule="atLeast"/>
        <w:jc w:val="both"/>
        <w:rPr>
          <w:color w:val="323130"/>
          <w:sz w:val="24"/>
          <w:szCs w:val="22"/>
          <w:lang w:val="cy-GB" w:eastAsia="cy-GB"/>
        </w:rPr>
      </w:pPr>
      <w:r w:rsidRPr="008852C5">
        <w:rPr>
          <w:color w:val="333333"/>
          <w:sz w:val="24"/>
          <w:szCs w:val="22"/>
          <w:bdr w:val="none" w:sz="0" w:space="0" w:color="auto" w:frame="1"/>
          <w:lang w:val="cy-GB" w:eastAsia="cy-GB"/>
        </w:rPr>
        <w:t> </w:t>
      </w:r>
    </w:p>
    <w:p w:rsidR="00146339" w:rsidRDefault="00146339" w:rsidP="00146339">
      <w:pPr>
        <w:shd w:val="clear" w:color="auto" w:fill="FFFFFF"/>
        <w:spacing w:line="440" w:lineRule="atLeast"/>
        <w:jc w:val="both"/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</w:pPr>
      <w:r w:rsidRPr="008852C5"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  <w:t>Fel Rheolwr Gwylfa, byddwch chi’n gyfrifol am berfformiad eich tîm. Mae rheoli perfformiad a hybu gwelliant parhaus yn gallu bod yn her, ac mae angen i Reolwr Gwylfa arwain drwy esiampl. </w:t>
      </w:r>
    </w:p>
    <w:p w:rsidR="008852C5" w:rsidRPr="008852C5" w:rsidRDefault="008852C5" w:rsidP="00146339">
      <w:pPr>
        <w:shd w:val="clear" w:color="auto" w:fill="FFFFFF"/>
        <w:spacing w:line="440" w:lineRule="atLeast"/>
        <w:jc w:val="both"/>
        <w:rPr>
          <w:color w:val="323130"/>
          <w:sz w:val="24"/>
          <w:szCs w:val="22"/>
          <w:lang w:val="cy-GB" w:eastAsia="cy-GB"/>
        </w:rPr>
      </w:pPr>
    </w:p>
    <w:p w:rsidR="00146339" w:rsidRPr="008852C5" w:rsidRDefault="00146339" w:rsidP="00146339">
      <w:pPr>
        <w:shd w:val="clear" w:color="auto" w:fill="FFFFFF"/>
        <w:spacing w:line="440" w:lineRule="atLeast"/>
        <w:ind w:left="720" w:hanging="360"/>
        <w:jc w:val="both"/>
        <w:rPr>
          <w:color w:val="323130"/>
          <w:sz w:val="24"/>
          <w:szCs w:val="22"/>
          <w:lang w:val="cy-GB" w:eastAsia="cy-GB"/>
        </w:rPr>
      </w:pPr>
      <w:r w:rsidRPr="008852C5"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  <w:t xml:space="preserve">1.     Sut byddwch chi’n arwain eich tîm i wneud yn siŵt eu bod nhw’n </w:t>
      </w:r>
      <w:r w:rsidR="009832AB"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  <w:t xml:space="preserve">  </w:t>
      </w:r>
      <w:r w:rsidRPr="008852C5"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  <w:t>perfformio hyd eithaf eu potensial?</w:t>
      </w:r>
    </w:p>
    <w:p w:rsidR="00146339" w:rsidRPr="008852C5" w:rsidRDefault="00146339" w:rsidP="00146339">
      <w:pPr>
        <w:shd w:val="clear" w:color="auto" w:fill="FFFFFF"/>
        <w:spacing w:line="440" w:lineRule="atLeast"/>
        <w:ind w:left="720" w:hanging="360"/>
        <w:jc w:val="both"/>
        <w:rPr>
          <w:color w:val="323130"/>
          <w:sz w:val="24"/>
          <w:szCs w:val="22"/>
          <w:lang w:val="cy-GB" w:eastAsia="cy-GB"/>
        </w:rPr>
      </w:pPr>
      <w:r w:rsidRPr="008852C5"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  <w:t>2.     Sut byddwch chi’n canfod ac yn rheoli perfformiad gwael?</w:t>
      </w:r>
    </w:p>
    <w:p w:rsidR="00146339" w:rsidRPr="008852C5" w:rsidRDefault="00146339" w:rsidP="00146339">
      <w:pPr>
        <w:shd w:val="clear" w:color="auto" w:fill="FFFFFF"/>
        <w:spacing w:line="440" w:lineRule="atLeast"/>
        <w:ind w:left="720"/>
        <w:jc w:val="both"/>
        <w:rPr>
          <w:color w:val="323130"/>
          <w:sz w:val="24"/>
          <w:szCs w:val="22"/>
          <w:lang w:val="cy-GB" w:eastAsia="cy-GB"/>
        </w:rPr>
      </w:pPr>
      <w:r w:rsidRPr="008852C5">
        <w:rPr>
          <w:b/>
          <w:bCs/>
          <w:color w:val="333333"/>
          <w:sz w:val="24"/>
          <w:szCs w:val="22"/>
          <w:bdr w:val="none" w:sz="0" w:space="0" w:color="auto" w:frame="1"/>
          <w:lang w:val="cy-GB" w:eastAsia="cy-GB"/>
        </w:rPr>
        <w:t> </w:t>
      </w:r>
    </w:p>
    <w:p w:rsidR="00146339" w:rsidRPr="008852C5" w:rsidRDefault="00146339" w:rsidP="00146339">
      <w:pPr>
        <w:shd w:val="clear" w:color="auto" w:fill="FFFFFF"/>
        <w:spacing w:line="440" w:lineRule="atLeast"/>
        <w:jc w:val="both"/>
        <w:rPr>
          <w:color w:val="323130"/>
          <w:sz w:val="24"/>
          <w:szCs w:val="22"/>
          <w:lang w:val="cy-GB" w:eastAsia="cy-GB"/>
        </w:rPr>
      </w:pPr>
      <w:r w:rsidRPr="008852C5">
        <w:rPr>
          <w:color w:val="333333"/>
          <w:sz w:val="24"/>
          <w:szCs w:val="22"/>
          <w:bdr w:val="none" w:sz="0" w:space="0" w:color="auto" w:frame="1"/>
          <w:lang w:val="cy-GB" w:eastAsia="cy-GB"/>
        </w:rPr>
        <w:t xml:space="preserve">Rhaid i’ch cyflwyniad PowerPoint gael ei anfon at  </w:t>
      </w:r>
      <w:hyperlink r:id="rId24" w:history="1">
        <w:r w:rsidRPr="008852C5">
          <w:rPr>
            <w:rStyle w:val="Hyperlink"/>
            <w:sz w:val="24"/>
            <w:szCs w:val="22"/>
            <w:bdr w:val="none" w:sz="0" w:space="0" w:color="auto" w:frame="1"/>
            <w:lang w:val="cy-GB" w:eastAsia="cy-GB"/>
          </w:rPr>
          <w:t>rachel.corner@nwales-fireservice.org.uk</w:t>
        </w:r>
      </w:hyperlink>
      <w:r w:rsidRPr="008852C5">
        <w:rPr>
          <w:color w:val="333333"/>
          <w:sz w:val="24"/>
          <w:szCs w:val="22"/>
          <w:bdr w:val="none" w:sz="0" w:space="0" w:color="auto" w:frame="1"/>
          <w:lang w:val="cy-GB" w:eastAsia="cy-GB"/>
        </w:rPr>
        <w:t> erbyn hanner dydd, dydd Llun 20 Medi 2019 fan bellaf.</w:t>
      </w:r>
    </w:p>
    <w:p w:rsidR="00146339" w:rsidRPr="008852C5" w:rsidRDefault="00146339" w:rsidP="00146339">
      <w:pPr>
        <w:rPr>
          <w:sz w:val="24"/>
          <w:szCs w:val="22"/>
          <w:lang w:val="cy-GB"/>
        </w:rPr>
      </w:pPr>
    </w:p>
    <w:p w:rsidR="002273D4" w:rsidRPr="008852C5" w:rsidRDefault="002273D4">
      <w:pPr>
        <w:rPr>
          <w:rFonts w:cs="Arial"/>
          <w:color w:val="000000" w:themeColor="text1"/>
          <w:sz w:val="24"/>
          <w:szCs w:val="22"/>
          <w:lang w:val="cy-GB" w:eastAsia="en-US"/>
        </w:rPr>
      </w:pPr>
    </w:p>
    <w:p w:rsidR="002273D4" w:rsidRPr="008852C5" w:rsidRDefault="002273D4" w:rsidP="002273D4">
      <w:pPr>
        <w:shd w:val="clear" w:color="auto" w:fill="FFFFFF"/>
        <w:spacing w:before="120" w:after="120" w:line="270" w:lineRule="atLeast"/>
        <w:contextualSpacing/>
        <w:rPr>
          <w:rFonts w:cs="Arial"/>
          <w:color w:val="000000" w:themeColor="text1"/>
          <w:sz w:val="24"/>
          <w:szCs w:val="22"/>
          <w:lang w:val="cy-GB" w:eastAsia="en-US"/>
        </w:rPr>
      </w:pPr>
    </w:p>
    <w:p w:rsidR="003E0F6C" w:rsidRPr="008852C5" w:rsidRDefault="003E0F6C" w:rsidP="003E0F6C">
      <w:pPr>
        <w:shd w:val="clear" w:color="auto" w:fill="FFFFFF"/>
        <w:spacing w:before="100" w:beforeAutospacing="1" w:after="100" w:afterAutospacing="1" w:line="270" w:lineRule="atLeast"/>
        <w:jc w:val="right"/>
        <w:rPr>
          <w:rFonts w:cs="Arial"/>
          <w:b/>
          <w:color w:val="333333"/>
          <w:szCs w:val="22"/>
          <w:u w:val="single"/>
          <w:lang w:val="cy-GB"/>
        </w:rPr>
      </w:pPr>
    </w:p>
    <w:p w:rsidR="003E0F6C" w:rsidRPr="000E292B" w:rsidRDefault="002273D4" w:rsidP="000E292B">
      <w:pPr>
        <w:rPr>
          <w:rFonts w:cs="Arial"/>
          <w:color w:val="333333"/>
          <w:sz w:val="24"/>
          <w:szCs w:val="24"/>
          <w:lang w:val="cy-GB"/>
        </w:rPr>
      </w:pPr>
      <w:r>
        <w:rPr>
          <w:rFonts w:cs="Arial"/>
          <w:b/>
          <w:color w:val="333333"/>
          <w:sz w:val="24"/>
          <w:szCs w:val="24"/>
          <w:lang w:val="cy-GB"/>
        </w:rPr>
        <w:br w:type="page"/>
      </w:r>
    </w:p>
    <w:p w:rsidR="006904C6" w:rsidRPr="009172A3" w:rsidRDefault="006C4AD2" w:rsidP="000E0DE3">
      <w:pPr>
        <w:jc w:val="right"/>
        <w:rPr>
          <w:lang w:val="cy-GB"/>
        </w:rPr>
      </w:pPr>
      <w:r w:rsidRPr="009172A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2CA835" wp14:editId="1C3DA4B7">
                <wp:simplePos x="0" y="0"/>
                <wp:positionH relativeFrom="column">
                  <wp:posOffset>4699000</wp:posOffset>
                </wp:positionH>
                <wp:positionV relativeFrom="paragraph">
                  <wp:posOffset>165735</wp:posOffset>
                </wp:positionV>
                <wp:extent cx="2057400" cy="457200"/>
                <wp:effectExtent l="0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495" w:rsidRDefault="00364495" w:rsidP="00A02E7A">
                            <w:pPr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  <w:p w:rsidR="00364495" w:rsidRPr="00C8432B" w:rsidRDefault="00364495" w:rsidP="00A02E7A">
                            <w:pPr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  <w:p w:rsidR="00364495" w:rsidRDefault="00364495" w:rsidP="00A02E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02CA83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70pt;margin-top:13.05pt;width:162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Vnsw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" filled="f" stroked="f">
                <v:textbox>
                  <w:txbxContent>
                    <w:p w:rsidR="00364495" w:rsidRDefault="00364495" w:rsidP="00A02E7A">
                      <w:pPr>
                        <w:rPr>
                          <w:b/>
                          <w:bCs/>
                          <w:szCs w:val="22"/>
                        </w:rPr>
                      </w:pPr>
                    </w:p>
                    <w:p w:rsidR="00364495" w:rsidRPr="00C8432B" w:rsidRDefault="00364495" w:rsidP="00A02E7A">
                      <w:pPr>
                        <w:rPr>
                          <w:b/>
                          <w:bCs/>
                          <w:szCs w:val="22"/>
                        </w:rPr>
                      </w:pPr>
                    </w:p>
                    <w:p w:rsidR="00364495" w:rsidRDefault="00364495" w:rsidP="00A02E7A"/>
                  </w:txbxContent>
                </v:textbox>
              </v:shape>
            </w:pict>
          </mc:Fallback>
        </mc:AlternateContent>
      </w:r>
      <w:bookmarkStart w:id="1" w:name="cysill"/>
      <w:bookmarkEnd w:id="1"/>
      <w:r w:rsidRPr="009172A3">
        <w:rPr>
          <w:noProof/>
        </w:rPr>
        <w:drawing>
          <wp:anchor distT="0" distB="0" distL="114300" distR="114300" simplePos="0" relativeHeight="251653120" behindDoc="0" locked="0" layoutInCell="1" allowOverlap="1" wp14:anchorId="03E4C173" wp14:editId="79DDF865">
            <wp:simplePos x="0" y="0"/>
            <wp:positionH relativeFrom="column">
              <wp:posOffset>-571500</wp:posOffset>
            </wp:positionH>
            <wp:positionV relativeFrom="paragraph">
              <wp:posOffset>1270</wp:posOffset>
            </wp:positionV>
            <wp:extent cx="5271135" cy="914400"/>
            <wp:effectExtent l="0" t="0" r="5715" b="0"/>
            <wp:wrapNone/>
            <wp:docPr id="10" name="Picture 6" descr="STRAPLIN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PLINE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4C6" w:rsidRPr="009172A3">
        <w:rPr>
          <w:lang w:val="cy-GB"/>
        </w:rPr>
        <w:tab/>
      </w:r>
      <w:r w:rsidRPr="009172A3">
        <w:rPr>
          <w:noProof/>
        </w:rPr>
        <w:drawing>
          <wp:inline distT="0" distB="0" distL="0" distR="0" wp14:anchorId="538F2D8E" wp14:editId="36D38BF6">
            <wp:extent cx="1200785" cy="1431290"/>
            <wp:effectExtent l="0" t="0" r="0" b="0"/>
            <wp:docPr id="1" name="Picture 1" descr="Final Crest (c) -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 Crest (c) - sma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C6" w:rsidRPr="009172A3" w:rsidRDefault="006904C6" w:rsidP="000A4809">
      <w:pPr>
        <w:tabs>
          <w:tab w:val="right" w:pos="9638"/>
        </w:tabs>
        <w:rPr>
          <w:sz w:val="16"/>
          <w:szCs w:val="16"/>
          <w:lang w:val="cy-GB"/>
        </w:rPr>
      </w:pPr>
    </w:p>
    <w:tbl>
      <w:tblPr>
        <w:tblW w:w="11199" w:type="dxa"/>
        <w:tblInd w:w="-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9"/>
      </w:tblGrid>
      <w:tr w:rsidR="006904C6" w:rsidRPr="009172A3" w:rsidTr="002B3D6B">
        <w:tc>
          <w:tcPr>
            <w:tcW w:w="11199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 xml:space="preserve">FFURFLEN GAIS AM SWYDD – HOLLOL GYFRINACHOL </w:t>
            </w:r>
            <w:r w:rsidRPr="009172A3">
              <w:rPr>
                <w:b/>
                <w:sz w:val="20"/>
                <w:lang w:val="cy-GB"/>
              </w:rPr>
              <w:t>I’w llenwi mewn inc du neu deipio</w:t>
            </w:r>
            <w:r w:rsidRPr="009172A3">
              <w:rPr>
                <w:b/>
                <w:lang w:val="cy-GB"/>
              </w:rPr>
              <w:t xml:space="preserve"> </w:t>
            </w:r>
          </w:p>
        </w:tc>
      </w:tr>
    </w:tbl>
    <w:p w:rsidR="006904C6" w:rsidRPr="009172A3" w:rsidRDefault="006904C6" w:rsidP="000A4809">
      <w:pPr>
        <w:spacing w:before="20"/>
        <w:rPr>
          <w:sz w:val="8"/>
          <w:szCs w:val="8"/>
          <w:lang w:val="cy-GB"/>
        </w:rPr>
      </w:pPr>
    </w:p>
    <w:tbl>
      <w:tblPr>
        <w:tblW w:w="11201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00"/>
        <w:gridCol w:w="5301"/>
      </w:tblGrid>
      <w:tr w:rsidR="006904C6" w:rsidRPr="009172A3" w:rsidTr="002B3D6B">
        <w:trPr>
          <w:trHeight w:val="397"/>
        </w:trPr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904C6" w:rsidRPr="009172A3" w:rsidRDefault="006904C6" w:rsidP="00646253">
            <w:pPr>
              <w:rPr>
                <w:b/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Ar gyfer y swydd:   </w:t>
            </w:r>
            <w:r w:rsidR="00146339">
              <w:rPr>
                <w:b/>
                <w:sz w:val="16"/>
                <w:szCs w:val="16"/>
                <w:lang w:val="cy-GB"/>
              </w:rPr>
              <w:t>Rheolwr Gwylfa</w:t>
            </w:r>
          </w:p>
          <w:p w:rsidR="006904C6" w:rsidRPr="009172A3" w:rsidRDefault="006904C6" w:rsidP="00DD0160">
            <w:pPr>
              <w:rPr>
                <w:sz w:val="16"/>
                <w:szCs w:val="16"/>
                <w:lang w:val="cy-GB"/>
              </w:rPr>
            </w:pPr>
          </w:p>
        </w:tc>
        <w:tc>
          <w:tcPr>
            <w:tcW w:w="53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3E0F6C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Dyddiad Cau:  </w:t>
            </w:r>
            <w:r w:rsidRPr="009172A3">
              <w:rPr>
                <w:b/>
                <w:sz w:val="16"/>
                <w:szCs w:val="16"/>
                <w:lang w:val="cy-GB"/>
              </w:rPr>
              <w:t xml:space="preserve">Hanner dydd, </w:t>
            </w:r>
            <w:r w:rsidR="003E0F6C" w:rsidRPr="009172A3">
              <w:rPr>
                <w:b/>
                <w:sz w:val="16"/>
                <w:szCs w:val="16"/>
                <w:lang w:val="cy-GB"/>
              </w:rPr>
              <w:t xml:space="preserve">13eg </w:t>
            </w:r>
            <w:r w:rsidR="003E0F6C" w:rsidRPr="009832AB">
              <w:rPr>
                <w:b/>
                <w:sz w:val="16"/>
                <w:szCs w:val="16"/>
                <w:lang w:val="cy-GB"/>
              </w:rPr>
              <w:t>Medi</w:t>
            </w:r>
            <w:r w:rsidR="003E0F6C" w:rsidRPr="009172A3">
              <w:rPr>
                <w:b/>
                <w:sz w:val="16"/>
                <w:szCs w:val="16"/>
                <w:lang w:val="cy-GB"/>
              </w:rPr>
              <w:t xml:space="preserve"> 2019</w:t>
            </w:r>
          </w:p>
        </w:tc>
      </w:tr>
      <w:tr w:rsidR="006904C6" w:rsidRPr="009172A3" w:rsidTr="002B3D6B">
        <w:trPr>
          <w:trHeight w:val="397"/>
        </w:trPr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904C6" w:rsidRPr="009172A3" w:rsidRDefault="006904C6" w:rsidP="007917A8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Cyfenw: </w:t>
            </w:r>
            <w:bookmarkStart w:id="2" w:name="Text57"/>
            <w:r w:rsidRPr="009172A3">
              <w:rPr>
                <w:szCs w:val="22"/>
                <w:lang w:val="cy-GB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"/>
          </w:p>
        </w:tc>
        <w:tc>
          <w:tcPr>
            <w:tcW w:w="53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Enw(au) Cyntaf: </w:t>
            </w:r>
            <w:bookmarkStart w:id="3" w:name="Text59"/>
            <w:r w:rsidRPr="009172A3">
              <w:rPr>
                <w:szCs w:val="22"/>
                <w:lang w:val="cy-GB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"/>
          </w:p>
        </w:tc>
      </w:tr>
      <w:tr w:rsidR="006904C6" w:rsidRPr="009172A3" w:rsidTr="002B3D6B">
        <w:trPr>
          <w:trHeight w:val="818"/>
        </w:trPr>
        <w:tc>
          <w:tcPr>
            <w:tcW w:w="112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Cyfeirad: </w:t>
            </w:r>
            <w:bookmarkStart w:id="4" w:name="Text60"/>
            <w:r w:rsidRPr="009172A3">
              <w:rPr>
                <w:szCs w:val="22"/>
                <w:lang w:val="cy-GB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4"/>
          </w:p>
        </w:tc>
      </w:tr>
      <w:tr w:rsidR="006904C6" w:rsidRPr="009172A3" w:rsidTr="002B3D6B">
        <w:trPr>
          <w:trHeight w:val="397"/>
        </w:trPr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Cod Post: </w:t>
            </w:r>
            <w:bookmarkStart w:id="5" w:name="Text65"/>
            <w:r w:rsidRPr="009172A3">
              <w:rPr>
                <w:szCs w:val="22"/>
                <w:lang w:val="cy-GB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5"/>
          </w:p>
        </w:tc>
        <w:tc>
          <w:tcPr>
            <w:tcW w:w="53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Rhif Ffôn Cartref: </w:t>
            </w:r>
            <w:bookmarkStart w:id="6" w:name="Text66"/>
            <w:r w:rsidRPr="009172A3">
              <w:rPr>
                <w:szCs w:val="22"/>
                <w:lang w:val="cy-GB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6"/>
          </w:p>
        </w:tc>
      </w:tr>
      <w:tr w:rsidR="006904C6" w:rsidRPr="009172A3" w:rsidTr="002B3D6B">
        <w:trPr>
          <w:trHeight w:val="397"/>
        </w:trPr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Rhif Ffôn Symudol: </w:t>
            </w:r>
            <w:bookmarkStart w:id="7" w:name="Text70"/>
            <w:r w:rsidRPr="009172A3">
              <w:rPr>
                <w:szCs w:val="22"/>
                <w:lang w:val="cy-GB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7"/>
          </w:p>
        </w:tc>
        <w:tc>
          <w:tcPr>
            <w:tcW w:w="53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Rhif Ffôn Gwaith: </w:t>
            </w:r>
            <w:bookmarkStart w:id="8" w:name="Text67"/>
            <w:r w:rsidRPr="009172A3">
              <w:rPr>
                <w:szCs w:val="22"/>
                <w:lang w:val="cy-GB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8"/>
          </w:p>
        </w:tc>
      </w:tr>
      <w:tr w:rsidR="006904C6" w:rsidRPr="009172A3" w:rsidTr="002B3D6B">
        <w:trPr>
          <w:trHeight w:val="397"/>
        </w:trPr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20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 Rhif Yswiriant Gwladol: </w:t>
            </w:r>
            <w:bookmarkStart w:id="9" w:name="Text71"/>
            <w:r w:rsidRPr="009172A3">
              <w:rPr>
                <w:szCs w:val="22"/>
                <w:lang w:val="cy-GB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9"/>
          </w:p>
        </w:tc>
        <w:tc>
          <w:tcPr>
            <w:tcW w:w="53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Cyfeiriad Ebost: </w:t>
            </w:r>
            <w:bookmarkStart w:id="10" w:name="Text68"/>
            <w:r w:rsidRPr="009172A3">
              <w:rPr>
                <w:szCs w:val="22"/>
                <w:lang w:val="cy-GB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0"/>
          </w:p>
        </w:tc>
      </w:tr>
      <w:tr w:rsidR="006904C6" w:rsidRPr="009172A3" w:rsidTr="002B3D6B">
        <w:trPr>
          <w:trHeight w:val="397"/>
        </w:trPr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904C6" w:rsidRPr="009172A3" w:rsidRDefault="006904C6" w:rsidP="00BD0FBC">
            <w:pPr>
              <w:spacing w:before="80" w:after="100"/>
              <w:rPr>
                <w:sz w:val="16"/>
                <w:szCs w:val="16"/>
                <w:lang w:val="cy-GB"/>
              </w:rPr>
            </w:pPr>
            <w:r w:rsidRPr="009172A3">
              <w:rPr>
                <w:bCs/>
                <w:sz w:val="16"/>
                <w:szCs w:val="16"/>
                <w:lang w:val="cy-GB"/>
              </w:rPr>
              <w:t>Os gennych chi drwydded yrru lawn DU</w:t>
            </w:r>
            <w:r w:rsidRPr="009172A3">
              <w:rPr>
                <w:sz w:val="16"/>
                <w:szCs w:val="16"/>
                <w:lang w:val="cy-GB"/>
              </w:rPr>
              <w:t xml:space="preserve">? Oes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r w:rsidRPr="009172A3">
              <w:rPr>
                <w:rFonts w:ascii="Swiss 72 1 BT" w:hAnsi="Swiss 72 1 BT"/>
                <w:sz w:val="20"/>
                <w:lang w:val="cy-GB"/>
              </w:rPr>
              <w:t xml:space="preserve"> </w:t>
            </w:r>
            <w:r w:rsidRPr="009172A3">
              <w:rPr>
                <w:sz w:val="16"/>
                <w:szCs w:val="16"/>
                <w:lang w:val="cy-GB"/>
              </w:rPr>
              <w:t>Nac oes</w:t>
            </w:r>
            <w:r w:rsidRPr="009172A3">
              <w:rPr>
                <w:rFonts w:ascii="Swiss 72 1 BT" w:hAnsi="Swiss 72 1 BT"/>
                <w:sz w:val="16"/>
                <w:szCs w:val="16"/>
                <w:lang w:val="cy-GB"/>
              </w:rPr>
              <w:t xml:space="preserve">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</w:p>
        </w:tc>
        <w:tc>
          <w:tcPr>
            <w:tcW w:w="53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04C6" w:rsidRPr="009172A3" w:rsidRDefault="006904C6" w:rsidP="002B3D6B">
            <w:pPr>
              <w:autoSpaceDE w:val="0"/>
              <w:autoSpaceDN w:val="0"/>
              <w:adjustRightInd w:val="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Pa fath o drwydded? </w:t>
            </w:r>
            <w:bookmarkStart w:id="11" w:name="Text69"/>
            <w:r w:rsidRPr="009172A3">
              <w:rPr>
                <w:szCs w:val="22"/>
                <w:lang w:val="cy-GB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1"/>
          </w:p>
        </w:tc>
      </w:tr>
      <w:tr w:rsidR="006904C6" w:rsidRPr="009172A3" w:rsidTr="002B3D6B">
        <w:trPr>
          <w:trHeight w:hRule="exact" w:val="579"/>
        </w:trPr>
        <w:tc>
          <w:tcPr>
            <w:tcW w:w="112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BE44B5">
            <w:pPr>
              <w:autoSpaceDE w:val="0"/>
              <w:autoSpaceDN w:val="0"/>
              <w:adjustRightInd w:val="0"/>
              <w:rPr>
                <w:sz w:val="16"/>
                <w:szCs w:val="16"/>
                <w:lang w:val="cy-GB"/>
              </w:rPr>
            </w:pPr>
            <w:r w:rsidRPr="009172A3">
              <w:rPr>
                <w:b/>
                <w:bCs/>
                <w:color w:val="FF0000"/>
                <w:sz w:val="16"/>
                <w:szCs w:val="16"/>
                <w:lang w:val="cy-GB"/>
              </w:rPr>
              <w:t xml:space="preserve">Os ydych yn llwyddo i fod ar y rhestr fer ar gyfer cyfweliad, ac mae gyrru yn un o ofynion y swydd fel y nodir ar y Fanyleb Person, bydd gofyn i chi ddarparu cod gwiriad trwydded unigryw - gall methu â gwneud hynny arwain at eich cais yn methu â symud ymlaen. </w:t>
            </w:r>
          </w:p>
        </w:tc>
      </w:tr>
    </w:tbl>
    <w:p w:rsidR="006904C6" w:rsidRPr="009172A3" w:rsidRDefault="006904C6" w:rsidP="000A4809">
      <w:pPr>
        <w:spacing w:before="20"/>
        <w:rPr>
          <w:sz w:val="16"/>
          <w:szCs w:val="16"/>
          <w:lang w:val="cy-GB"/>
        </w:rPr>
      </w:pPr>
    </w:p>
    <w:tbl>
      <w:tblPr>
        <w:tblW w:w="11201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1700"/>
        <w:gridCol w:w="1500"/>
        <w:gridCol w:w="1736"/>
        <w:gridCol w:w="1559"/>
        <w:gridCol w:w="2106"/>
      </w:tblGrid>
      <w:tr w:rsidR="006904C6" w:rsidRPr="009172A3" w:rsidTr="002B3D6B">
        <w:tc>
          <w:tcPr>
            <w:tcW w:w="11201" w:type="dxa"/>
            <w:gridSpan w:val="6"/>
            <w:tcBorders>
              <w:top w:val="nil"/>
            </w:tcBorders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 xml:space="preserve">SWYDD BRESENNOL/DIWEDDARAF </w:t>
            </w:r>
          </w:p>
        </w:tc>
      </w:tr>
      <w:tr w:rsidR="006904C6" w:rsidRPr="009172A3" w:rsidTr="002B3D6B">
        <w:tc>
          <w:tcPr>
            <w:tcW w:w="11201" w:type="dxa"/>
            <w:gridSpan w:val="6"/>
            <w:tcBorders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60"/>
              <w:rPr>
                <w:sz w:val="8"/>
                <w:szCs w:val="8"/>
                <w:lang w:val="cy-GB"/>
              </w:rPr>
            </w:pPr>
          </w:p>
        </w:tc>
      </w:tr>
      <w:tr w:rsidR="006904C6" w:rsidRPr="009172A3" w:rsidTr="002B3D6B"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Enw a Chyfeirad eich Cyflogwr 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Y Swydd 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Cyflog/Graddfa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Dyddiad Cychwyn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Faint o rybudd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Rheswm dros adael</w:t>
            </w:r>
          </w:p>
        </w:tc>
      </w:tr>
      <w:bookmarkStart w:id="12" w:name="Text72"/>
      <w:tr w:rsidR="006904C6" w:rsidRPr="009172A3" w:rsidTr="002B3D6B">
        <w:trPr>
          <w:trHeight w:hRule="exact" w:val="3787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2"/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</w:tc>
        <w:bookmarkStart w:id="13" w:name="Text73"/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3"/>
          </w:p>
        </w:tc>
        <w:bookmarkStart w:id="14" w:name="Text74"/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4"/>
          </w:p>
        </w:tc>
        <w:bookmarkStart w:id="15" w:name="Text75"/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5"/>
          </w:p>
        </w:tc>
        <w:bookmarkStart w:id="16" w:name="Text76"/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6"/>
          </w:p>
        </w:tc>
        <w:bookmarkStart w:id="17" w:name="Text77"/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7"/>
          </w:p>
        </w:tc>
      </w:tr>
      <w:tr w:rsidR="006904C6" w:rsidRPr="009172A3" w:rsidTr="002B3D6B">
        <w:trPr>
          <w:trHeight w:val="143"/>
        </w:trPr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20"/>
              <w:rPr>
                <w:sz w:val="8"/>
                <w:szCs w:val="8"/>
                <w:lang w:val="cy-GB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20"/>
              <w:rPr>
                <w:sz w:val="8"/>
                <w:szCs w:val="8"/>
                <w:lang w:val="cy-GB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20"/>
              <w:rPr>
                <w:sz w:val="8"/>
                <w:szCs w:val="8"/>
                <w:lang w:val="cy-GB"/>
              </w:rPr>
            </w:pP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20"/>
              <w:rPr>
                <w:sz w:val="8"/>
                <w:szCs w:val="8"/>
                <w:lang w:val="cy-GB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20"/>
              <w:rPr>
                <w:sz w:val="8"/>
                <w:szCs w:val="8"/>
                <w:lang w:val="cy-GB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20"/>
              <w:rPr>
                <w:sz w:val="8"/>
                <w:szCs w:val="8"/>
                <w:lang w:val="cy-GB"/>
              </w:rPr>
            </w:pPr>
          </w:p>
        </w:tc>
      </w:tr>
      <w:tr w:rsidR="006904C6" w:rsidRPr="009172A3" w:rsidTr="002B3D6B">
        <w:trPr>
          <w:trHeight w:val="3412"/>
        </w:trPr>
        <w:tc>
          <w:tcPr>
            <w:tcW w:w="112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Rhoddwch fanylion byr am eich dyletswyddau/cyfrifoldebau presennol:</w:t>
            </w:r>
          </w:p>
          <w:bookmarkStart w:id="18" w:name="Text78"/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8"/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</w:tc>
      </w:tr>
    </w:tbl>
    <w:p w:rsidR="006904C6" w:rsidRPr="009172A3" w:rsidRDefault="006904C6" w:rsidP="000A4809">
      <w:pPr>
        <w:spacing w:before="20"/>
        <w:rPr>
          <w:sz w:val="16"/>
          <w:szCs w:val="16"/>
          <w:lang w:val="cy-GB"/>
        </w:rPr>
      </w:pPr>
    </w:p>
    <w:tbl>
      <w:tblPr>
        <w:tblW w:w="11201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1700"/>
        <w:gridCol w:w="1500"/>
        <w:gridCol w:w="1736"/>
        <w:gridCol w:w="1559"/>
        <w:gridCol w:w="2106"/>
      </w:tblGrid>
      <w:tr w:rsidR="006904C6" w:rsidRPr="009172A3" w:rsidTr="002B3D6B">
        <w:tc>
          <w:tcPr>
            <w:tcW w:w="11201" w:type="dxa"/>
            <w:gridSpan w:val="6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 xml:space="preserve">SWYDDI BLAENOROL  </w:t>
            </w:r>
            <w:r w:rsidRPr="009172A3">
              <w:rPr>
                <w:smallCaps/>
                <w:sz w:val="16"/>
                <w:szCs w:val="16"/>
                <w:lang w:val="cy-GB"/>
              </w:rPr>
              <w:t>(</w:t>
            </w:r>
            <w:r w:rsidRPr="009172A3">
              <w:rPr>
                <w:b/>
                <w:sz w:val="20"/>
                <w:lang w:val="cy-GB"/>
              </w:rPr>
              <w:t>gan gynnwys unrhyw gyfnodau pan nad oeddech yn gweithio</w:t>
            </w:r>
            <w:r w:rsidRPr="009172A3">
              <w:rPr>
                <w:sz w:val="16"/>
                <w:szCs w:val="16"/>
                <w:lang w:val="cy-GB"/>
              </w:rPr>
              <w:t xml:space="preserve">) </w:t>
            </w:r>
          </w:p>
        </w:tc>
      </w:tr>
      <w:tr w:rsidR="006904C6" w:rsidRPr="009172A3" w:rsidTr="002B3D6B">
        <w:tc>
          <w:tcPr>
            <w:tcW w:w="11201" w:type="dxa"/>
            <w:gridSpan w:val="6"/>
            <w:tcBorders>
              <w:left w:val="nil"/>
              <w:bottom w:val="single" w:sz="8" w:space="0" w:color="auto"/>
              <w:right w:val="nil"/>
            </w:tcBorders>
          </w:tcPr>
          <w:p w:rsidR="006904C6" w:rsidRPr="009172A3" w:rsidRDefault="006904C6" w:rsidP="002B3D6B">
            <w:pPr>
              <w:spacing w:before="60"/>
              <w:rPr>
                <w:sz w:val="8"/>
                <w:szCs w:val="8"/>
                <w:lang w:val="cy-GB"/>
              </w:rPr>
            </w:pPr>
          </w:p>
        </w:tc>
      </w:tr>
      <w:tr w:rsidR="006904C6" w:rsidRPr="009172A3" w:rsidTr="002B3D6B"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Enw a Chyfeiriad eich Cyflogwr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Y Swydd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Cyflog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Dyddiad Cychwyn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Dyddiad Gorffen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80" w:after="80"/>
              <w:jc w:val="center"/>
              <w:rPr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Rheswm dros adael</w:t>
            </w:r>
          </w:p>
        </w:tc>
      </w:tr>
      <w:bookmarkStart w:id="19" w:name="Text79"/>
      <w:tr w:rsidR="006904C6" w:rsidRPr="009172A3" w:rsidTr="00D9644B">
        <w:trPr>
          <w:trHeight w:hRule="exact" w:val="5406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19"/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</w:tc>
        <w:bookmarkStart w:id="20" w:name="Text80"/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0"/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</w:p>
        </w:tc>
        <w:bookmarkStart w:id="21" w:name="Text81"/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1"/>
          </w:p>
        </w:tc>
        <w:bookmarkStart w:id="22" w:name="Text82"/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2"/>
          </w:p>
        </w:tc>
        <w:bookmarkStart w:id="23" w:name="Text83"/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3"/>
          </w:p>
        </w:tc>
        <w:bookmarkStart w:id="24" w:name="Text84"/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4"/>
          </w:p>
        </w:tc>
      </w:tr>
    </w:tbl>
    <w:p w:rsidR="006904C6" w:rsidRPr="009172A3" w:rsidRDefault="006904C6" w:rsidP="000A4809">
      <w:pPr>
        <w:spacing w:before="20"/>
        <w:rPr>
          <w:sz w:val="16"/>
          <w:szCs w:val="16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lang w:val="cy-GB"/>
              </w:rPr>
            </w:pPr>
            <w:r w:rsidRPr="009172A3">
              <w:rPr>
                <w:b/>
                <w:lang w:val="cy-GB"/>
              </w:rPr>
              <w:t xml:space="preserve">ARHOLIADAU A CHANLYNIADAU </w:t>
            </w:r>
            <w:r w:rsidRPr="009172A3">
              <w:rPr>
                <w:b/>
                <w:bCs/>
                <w:color w:val="FFFFFF"/>
                <w:sz w:val="18"/>
                <w:szCs w:val="18"/>
                <w:lang w:val="cy-GB"/>
              </w:rPr>
              <w:t>(</w:t>
            </w:r>
            <w:r w:rsidRPr="009172A3">
              <w:rPr>
                <w:b/>
                <w:bCs/>
                <w:color w:val="FFFFFF"/>
                <w:sz w:val="20"/>
                <w:lang w:val="cy-GB"/>
              </w:rPr>
              <w:t>Ysgolion/Colegau/Prifysgolion ac ati</w:t>
            </w:r>
            <w:r w:rsidRPr="009172A3">
              <w:rPr>
                <w:b/>
                <w:bCs/>
                <w:color w:val="FFFFFF"/>
                <w:sz w:val="18"/>
                <w:szCs w:val="18"/>
                <w:lang w:val="cy-GB"/>
              </w:rPr>
              <w:t>)</w:t>
            </w:r>
          </w:p>
        </w:tc>
      </w:tr>
    </w:tbl>
    <w:p w:rsidR="006904C6" w:rsidRPr="009172A3" w:rsidRDefault="006904C6" w:rsidP="009233D4">
      <w:pPr>
        <w:ind w:left="-60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2615"/>
        <w:gridCol w:w="3000"/>
        <w:gridCol w:w="2800"/>
      </w:tblGrid>
      <w:tr w:rsidR="006904C6" w:rsidRPr="009172A3" w:rsidTr="00B15E73"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B15E73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Enw Ysgol, Coleg, Prifysgol, Canolfan Addysg/Hyfforddiant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Pynciau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Cymhwyster/Arholiad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Corff Dyfarnu</w:t>
            </w:r>
          </w:p>
        </w:tc>
      </w:tr>
      <w:bookmarkStart w:id="25" w:name="Text87"/>
      <w:tr w:rsidR="006904C6" w:rsidRPr="009172A3" w:rsidTr="00B15E73">
        <w:trPr>
          <w:trHeight w:hRule="exact" w:val="4789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5B1857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5"/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</w:tc>
        <w:bookmarkStart w:id="26" w:name="Text88"/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5B1857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6"/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107553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</w:tc>
        <w:bookmarkStart w:id="27" w:name="Text89"/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5B1857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7"/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</w:tc>
      </w:tr>
    </w:tbl>
    <w:p w:rsidR="006904C6" w:rsidRPr="009172A3" w:rsidRDefault="006904C6" w:rsidP="009233D4">
      <w:pPr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>AELODAETH O GYRFF PROFFESIYNOL</w:t>
            </w:r>
          </w:p>
        </w:tc>
      </w:tr>
    </w:tbl>
    <w:p w:rsidR="006904C6" w:rsidRPr="009172A3" w:rsidRDefault="006904C6" w:rsidP="009233D4">
      <w:pPr>
        <w:ind w:left="-60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4800"/>
        <w:gridCol w:w="2800"/>
      </w:tblGrid>
      <w:tr w:rsidR="006904C6" w:rsidRPr="009172A3" w:rsidTr="002B3D6B">
        <w:tc>
          <w:tcPr>
            <w:tcW w:w="3600" w:type="dxa"/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Enw’r Corff</w:t>
            </w:r>
          </w:p>
        </w:tc>
        <w:tc>
          <w:tcPr>
            <w:tcW w:w="4800" w:type="dxa"/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Gradd </w:t>
            </w:r>
          </w:p>
        </w:tc>
        <w:tc>
          <w:tcPr>
            <w:tcW w:w="2800" w:type="dxa"/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Dyddiad </w:t>
            </w:r>
          </w:p>
        </w:tc>
      </w:tr>
      <w:bookmarkStart w:id="28" w:name="Text90"/>
      <w:tr w:rsidR="006904C6" w:rsidRPr="009172A3" w:rsidTr="00D9644B">
        <w:trPr>
          <w:trHeight w:hRule="exact" w:val="2659"/>
        </w:trPr>
        <w:tc>
          <w:tcPr>
            <w:tcW w:w="3600" w:type="dxa"/>
          </w:tcPr>
          <w:p w:rsidR="006904C6" w:rsidRPr="009172A3" w:rsidRDefault="006904C6" w:rsidP="005B1857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8"/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  <w:p w:rsidR="006904C6" w:rsidRPr="009172A3" w:rsidRDefault="006904C6" w:rsidP="005B1857">
            <w:pPr>
              <w:rPr>
                <w:szCs w:val="22"/>
                <w:lang w:val="cy-GB"/>
              </w:rPr>
            </w:pPr>
          </w:p>
        </w:tc>
        <w:bookmarkStart w:id="29" w:name="Text91"/>
        <w:tc>
          <w:tcPr>
            <w:tcW w:w="4800" w:type="dxa"/>
          </w:tcPr>
          <w:p w:rsidR="006904C6" w:rsidRPr="009172A3" w:rsidRDefault="006904C6" w:rsidP="005B1857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29"/>
          </w:p>
        </w:tc>
        <w:bookmarkStart w:id="30" w:name="Text92"/>
        <w:tc>
          <w:tcPr>
            <w:tcW w:w="2800" w:type="dxa"/>
          </w:tcPr>
          <w:p w:rsidR="006904C6" w:rsidRPr="009172A3" w:rsidRDefault="006904C6" w:rsidP="005B1857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rFonts w:cs="Century Gothic"/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0"/>
          </w:p>
        </w:tc>
      </w:tr>
    </w:tbl>
    <w:p w:rsidR="006904C6" w:rsidRPr="009172A3" w:rsidRDefault="006904C6" w:rsidP="009233D4">
      <w:pPr>
        <w:ind w:left="-600"/>
        <w:rPr>
          <w:sz w:val="8"/>
          <w:szCs w:val="8"/>
          <w:lang w:val="cy-GB"/>
        </w:rPr>
      </w:pPr>
    </w:p>
    <w:p w:rsidR="006904C6" w:rsidRPr="009172A3" w:rsidRDefault="006904C6" w:rsidP="000A4809">
      <w:pPr>
        <w:spacing w:before="20"/>
        <w:rPr>
          <w:sz w:val="16"/>
          <w:szCs w:val="16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 xml:space="preserve">PROFIAD/CYRAEDDIADAU </w:t>
            </w:r>
          </w:p>
        </w:tc>
      </w:tr>
      <w:tr w:rsidR="006904C6" w:rsidRPr="009172A3" w:rsidTr="002B3D6B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hRule="exact" w:val="15502"/>
        </w:trPr>
        <w:tc>
          <w:tcPr>
            <w:tcW w:w="11200" w:type="dxa"/>
          </w:tcPr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Rhowch fanylion am eich gwybodaeth, eich sgiliau a’ch profiadau rydych chi’n teimlo sy’n berthnasol i ofynion y swydd a’ch cais. (Cewch ddefnyddio tudalen arall os oes angen). </w:t>
            </w:r>
            <w:r w:rsidRPr="009172A3">
              <w:rPr>
                <w:b/>
                <w:sz w:val="16"/>
                <w:szCs w:val="16"/>
                <w:lang w:val="cy-GB"/>
              </w:rPr>
              <w:t xml:space="preserve">Mae'n hanfodol bod y cais yn dangos eich bod yn gallu bodloni gofynion </w:t>
            </w:r>
            <w:r w:rsidRPr="009172A3">
              <w:rPr>
                <w:b/>
                <w:bCs/>
                <w:sz w:val="16"/>
                <w:szCs w:val="16"/>
                <w:lang w:val="cy-GB"/>
              </w:rPr>
              <w:t xml:space="preserve">Hanfodol </w:t>
            </w:r>
            <w:r w:rsidRPr="009172A3">
              <w:rPr>
                <w:b/>
                <w:sz w:val="16"/>
                <w:szCs w:val="16"/>
                <w:lang w:val="cy-GB"/>
              </w:rPr>
              <w:t>y swydd, fel y nodir yn y fanyleb person - gallai methu gwneud hynny olygu na fydd eich cais yn symud yn ei flaen.</w:t>
            </w:r>
          </w:p>
          <w:bookmarkStart w:id="31" w:name="Text85"/>
          <w:p w:rsidR="006904C6" w:rsidRPr="009172A3" w:rsidRDefault="006904C6" w:rsidP="002B3D6B">
            <w:pPr>
              <w:spacing w:before="2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1"/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</w:p>
        </w:tc>
      </w:tr>
    </w:tbl>
    <w:p w:rsidR="006904C6" w:rsidRPr="009172A3" w:rsidRDefault="006904C6" w:rsidP="000A4809">
      <w:pPr>
        <w:spacing w:before="2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</w:p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>DEDDF ADFER TROSEDDWYR 1974 a DEDDF DIOGELU GRWPIAU AGORED I NIWED 2006</w:t>
            </w:r>
          </w:p>
        </w:tc>
      </w:tr>
    </w:tbl>
    <w:p w:rsidR="006904C6" w:rsidRPr="009172A3" w:rsidRDefault="006904C6" w:rsidP="000A4809">
      <w:pPr>
        <w:spacing w:before="2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0"/>
        <w:gridCol w:w="4100"/>
      </w:tblGrid>
      <w:tr w:rsidR="006904C6" w:rsidRPr="009172A3" w:rsidTr="002B3D6B">
        <w:tc>
          <w:tcPr>
            <w:tcW w:w="112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2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O dan ddarpariaethau’r Deddfau a’r Rheoliadau hyn, mae’n rhaid i chi ddatgelu collfarnau sydd wedi darfod fel arfer.  Fodd bynnag, os yw’r swydd rydych yn gwneud cais amdani’n un sy’n golygu gweithio gyda phobl neu blant bregus, rhaid i chi ddatgelu pob collfarn, ceryddon neu rybuddion terfynol.   Bydd pob swydd lle mae cyswllt rheolaidd gyda phobl ifanc yn agored i Ddatgeliad Manwl o Gofnod Troseddol.  Bydd pob swydd arall yn agored i Ddatgeliad Sylfaenol o Gofnod Troseddol. Drwy lofnodi’r ffurflen gais hon rydych yn caniatáu i ni ymgymryd â’r archwiliadau uchod.   </w:t>
            </w:r>
          </w:p>
        </w:tc>
      </w:tr>
      <w:tr w:rsidR="006904C6" w:rsidRPr="009172A3" w:rsidTr="002B3D6B">
        <w:tc>
          <w:tcPr>
            <w:tcW w:w="7100" w:type="dxa"/>
            <w:tcBorders>
              <w:right w:val="nil"/>
            </w:tcBorders>
          </w:tcPr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A ydych wedi eich barnu’n euog o unrhyw drosedd? (gan gynnwys troseddau gyrru) </w:t>
            </w:r>
          </w:p>
        </w:tc>
        <w:tc>
          <w:tcPr>
            <w:tcW w:w="4100" w:type="dxa"/>
            <w:tcBorders>
              <w:left w:val="nil"/>
            </w:tcBorders>
          </w:tcPr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Ydw</w:t>
            </w:r>
            <w:r w:rsidRPr="009172A3">
              <w:rPr>
                <w:szCs w:val="22"/>
                <w:lang w:val="cy-GB"/>
              </w:rPr>
              <w:t xml:space="preserve">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r w:rsidRPr="009172A3">
              <w:rPr>
                <w:rFonts w:ascii="Swiss 72 1 BT" w:hAnsi="Swiss 72 1 BT"/>
                <w:sz w:val="16"/>
                <w:szCs w:val="16"/>
                <w:lang w:val="cy-GB"/>
              </w:rPr>
              <w:t xml:space="preserve"> </w:t>
            </w:r>
            <w:r w:rsidRPr="009172A3">
              <w:rPr>
                <w:sz w:val="16"/>
                <w:szCs w:val="16"/>
                <w:lang w:val="cy-GB"/>
              </w:rPr>
              <w:t xml:space="preserve">Nac 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</w:p>
        </w:tc>
      </w:tr>
      <w:tr w:rsidR="006904C6" w:rsidRPr="009172A3" w:rsidTr="002B3D6B">
        <w:trPr>
          <w:trHeight w:hRule="exact" w:val="3200"/>
        </w:trPr>
        <w:tc>
          <w:tcPr>
            <w:tcW w:w="1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(Os ydych, rhowch fanylion ar dudalen arall) </w:t>
            </w:r>
          </w:p>
          <w:bookmarkStart w:id="32" w:name="Text86"/>
          <w:p w:rsidR="006904C6" w:rsidRPr="009172A3" w:rsidRDefault="006904C6" w:rsidP="002B3D6B">
            <w:pPr>
              <w:spacing w:before="60" w:after="6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2"/>
          </w:p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rPr>
                <w:sz w:val="18"/>
                <w:szCs w:val="18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rPr>
                <w:sz w:val="18"/>
                <w:szCs w:val="18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rPr>
                <w:sz w:val="18"/>
                <w:szCs w:val="18"/>
                <w:lang w:val="cy-GB"/>
              </w:rPr>
            </w:pPr>
          </w:p>
        </w:tc>
      </w:tr>
    </w:tbl>
    <w:p w:rsidR="006904C6" w:rsidRPr="009172A3" w:rsidRDefault="006904C6" w:rsidP="000A4809">
      <w:pPr>
        <w:ind w:left="-60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b/>
                <w:lang w:val="cy-GB"/>
              </w:rPr>
            </w:pPr>
            <w:r w:rsidRPr="009172A3">
              <w:rPr>
                <w:b/>
                <w:lang w:val="cy-GB"/>
              </w:rPr>
              <w:t xml:space="preserve">DIDDORDEBAU (CLYBIAU, CYMDEITHASAU, CHWARAEON, GEMAU, HOBIAU, AC ATI) </w:t>
            </w:r>
          </w:p>
        </w:tc>
      </w:tr>
    </w:tbl>
    <w:p w:rsidR="006904C6" w:rsidRPr="009172A3" w:rsidRDefault="006904C6" w:rsidP="000A4809">
      <w:pPr>
        <w:ind w:left="-60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rPr>
          <w:trHeight w:hRule="exact" w:val="2438"/>
        </w:trPr>
        <w:tc>
          <w:tcPr>
            <w:tcW w:w="11200" w:type="dxa"/>
          </w:tcPr>
          <w:bookmarkStart w:id="33" w:name="Text93"/>
          <w:p w:rsidR="006904C6" w:rsidRPr="009172A3" w:rsidRDefault="006904C6" w:rsidP="00D157EE">
            <w:pPr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3"/>
          </w:p>
          <w:p w:rsidR="006904C6" w:rsidRPr="009172A3" w:rsidRDefault="006904C6" w:rsidP="00D157EE">
            <w:pPr>
              <w:rPr>
                <w:szCs w:val="22"/>
                <w:lang w:val="cy-GB"/>
              </w:rPr>
            </w:pPr>
          </w:p>
          <w:p w:rsidR="006904C6" w:rsidRPr="009172A3" w:rsidRDefault="006904C6" w:rsidP="00D157EE">
            <w:pPr>
              <w:rPr>
                <w:szCs w:val="22"/>
                <w:lang w:val="cy-GB"/>
              </w:rPr>
            </w:pPr>
          </w:p>
          <w:p w:rsidR="006904C6" w:rsidRPr="009172A3" w:rsidRDefault="006904C6" w:rsidP="00D157EE">
            <w:pPr>
              <w:rPr>
                <w:szCs w:val="22"/>
                <w:lang w:val="cy-GB"/>
              </w:rPr>
            </w:pPr>
          </w:p>
          <w:p w:rsidR="006904C6" w:rsidRPr="009172A3" w:rsidRDefault="006904C6" w:rsidP="00D157EE">
            <w:pPr>
              <w:rPr>
                <w:szCs w:val="22"/>
                <w:lang w:val="cy-GB"/>
              </w:rPr>
            </w:pPr>
          </w:p>
          <w:p w:rsidR="006904C6" w:rsidRPr="009172A3" w:rsidRDefault="006904C6" w:rsidP="00D157EE">
            <w:pPr>
              <w:rPr>
                <w:szCs w:val="22"/>
                <w:lang w:val="cy-GB"/>
              </w:rPr>
            </w:pPr>
          </w:p>
        </w:tc>
      </w:tr>
    </w:tbl>
    <w:p w:rsidR="006904C6" w:rsidRPr="009172A3" w:rsidRDefault="006904C6" w:rsidP="000A4809">
      <w:pPr>
        <w:spacing w:before="6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tcBorders>
              <w:top w:val="nil"/>
            </w:tcBorders>
            <w:shd w:val="clear" w:color="auto" w:fill="000000"/>
          </w:tcPr>
          <w:p w:rsidR="006904C6" w:rsidRPr="009172A3" w:rsidRDefault="006904C6" w:rsidP="002B3D6B">
            <w:pPr>
              <w:spacing w:before="60"/>
              <w:rPr>
                <w:lang w:val="cy-GB"/>
              </w:rPr>
            </w:pPr>
            <w:r w:rsidRPr="009172A3">
              <w:rPr>
                <w:b/>
                <w:lang w:val="cy-GB"/>
              </w:rPr>
              <w:t>GWYBODAETH O’R GYMRAEG / SAESNEG –</w:t>
            </w:r>
            <w:r w:rsidRPr="009172A3">
              <w:rPr>
                <w:lang w:val="cy-GB"/>
              </w:rPr>
              <w:t xml:space="preserve"> </w:t>
            </w:r>
            <w:r w:rsidRPr="009172A3">
              <w:rPr>
                <w:b/>
                <w:sz w:val="20"/>
                <w:lang w:val="cy-GB"/>
              </w:rPr>
              <w:t>Ticiwch lle sy’n berthnasol</w:t>
            </w:r>
            <w:r w:rsidRPr="009172A3">
              <w:rPr>
                <w:lang w:val="cy-GB"/>
              </w:rPr>
              <w:t xml:space="preserve"> </w:t>
            </w:r>
          </w:p>
        </w:tc>
      </w:tr>
    </w:tbl>
    <w:p w:rsidR="006904C6" w:rsidRPr="009172A3" w:rsidRDefault="006904C6" w:rsidP="000A4809">
      <w:pPr>
        <w:spacing w:before="6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8700"/>
        <w:gridCol w:w="2500"/>
      </w:tblGrid>
      <w:tr w:rsidR="006904C6" w:rsidRPr="009172A3" w:rsidTr="002B3D6B">
        <w:tc>
          <w:tcPr>
            <w:tcW w:w="8700" w:type="dxa"/>
            <w:tcBorders>
              <w:bottom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Ydych chi’n medru siarad Saesneg i’r safon amlinellwyd ym manyleb y person?</w:t>
            </w:r>
          </w:p>
          <w:p w:rsidR="006904C6" w:rsidRPr="009172A3" w:rsidRDefault="006904C6" w:rsidP="002B3D6B">
            <w:pPr>
              <w:spacing w:before="60" w:after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Ydych chi’n medru siarad Cymraeg i’r safon amlinellwyd ym manyleb y person?</w:t>
            </w:r>
          </w:p>
        </w:tc>
        <w:tc>
          <w:tcPr>
            <w:tcW w:w="2500" w:type="dxa"/>
          </w:tcPr>
          <w:p w:rsidR="006904C6" w:rsidRPr="009172A3" w:rsidRDefault="006904C6" w:rsidP="002B3D6B">
            <w:pPr>
              <w:spacing w:before="60" w:after="60"/>
              <w:jc w:val="right"/>
              <w:rPr>
                <w:sz w:val="20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r w:rsidRPr="009172A3">
              <w:rPr>
                <w:lang w:val="cy-GB"/>
              </w:rPr>
              <w:t xml:space="preserve"> </w:t>
            </w:r>
            <w:r w:rsidRPr="009172A3">
              <w:rPr>
                <w:sz w:val="16"/>
                <w:szCs w:val="16"/>
                <w:lang w:val="cy-GB"/>
              </w:rPr>
              <w:t xml:space="preserve">Nac  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</w:p>
          <w:p w:rsidR="006904C6" w:rsidRPr="009172A3" w:rsidRDefault="006904C6" w:rsidP="002B3D6B">
            <w:pPr>
              <w:spacing w:before="60" w:after="60"/>
              <w:jc w:val="right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r w:rsidRPr="009172A3">
              <w:rPr>
                <w:lang w:val="cy-GB"/>
              </w:rPr>
              <w:t xml:space="preserve"> </w:t>
            </w:r>
            <w:r w:rsidRPr="009172A3">
              <w:rPr>
                <w:sz w:val="16"/>
                <w:szCs w:val="16"/>
                <w:lang w:val="cy-GB"/>
              </w:rPr>
              <w:t xml:space="preserve">Nac  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</w:p>
        </w:tc>
      </w:tr>
      <w:tr w:rsidR="006904C6" w:rsidRPr="009172A3" w:rsidTr="002B3D6B">
        <w:trPr>
          <w:trHeight w:val="421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2B3D6B">
            <w:pPr>
              <w:spacing w:after="120"/>
              <w:rPr>
                <w:rFonts w:cs="Arial"/>
                <w:color w:val="2A2A2A"/>
                <w:sz w:val="16"/>
                <w:szCs w:val="16"/>
                <w:lang w:val="cy-GB" w:eastAsia="en-US"/>
              </w:rPr>
            </w:pPr>
            <w:r w:rsidRPr="009172A3">
              <w:rPr>
                <w:rFonts w:cs="Arial"/>
                <w:color w:val="2A2A2A"/>
                <w:sz w:val="16"/>
                <w:szCs w:val="16"/>
                <w:lang w:val="cy-GB" w:eastAsia="en-US"/>
              </w:rPr>
              <w:t>Ydych chi’n medru darllen/ysgrifennu Saesneg i’r safon amlinellwyd ym manyleb y person?</w:t>
            </w:r>
          </w:p>
          <w:p w:rsidR="006904C6" w:rsidRPr="009172A3" w:rsidRDefault="006904C6" w:rsidP="002B3D6B">
            <w:pPr>
              <w:spacing w:after="120"/>
              <w:rPr>
                <w:rFonts w:cs="Arial"/>
                <w:color w:val="2A2A2A"/>
                <w:sz w:val="16"/>
                <w:szCs w:val="16"/>
                <w:lang w:val="cy-GB" w:eastAsia="en-US"/>
              </w:rPr>
            </w:pPr>
            <w:r w:rsidRPr="009172A3">
              <w:rPr>
                <w:rFonts w:cs="Arial"/>
                <w:color w:val="2A2A2A"/>
                <w:sz w:val="16"/>
                <w:szCs w:val="16"/>
                <w:lang w:val="cy-GB" w:eastAsia="en-US"/>
              </w:rPr>
              <w:t>Ydych chi’n medru darllen/ysgrifennu Cymraeg i’r safon amlinellwyd ym manyleb y person?</w:t>
            </w:r>
          </w:p>
        </w:tc>
        <w:tc>
          <w:tcPr>
            <w:tcW w:w="2500" w:type="dxa"/>
            <w:tcBorders>
              <w:left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jc w:val="right"/>
              <w:rPr>
                <w:sz w:val="20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r w:rsidRPr="009172A3">
              <w:rPr>
                <w:sz w:val="20"/>
                <w:lang w:val="cy-GB"/>
              </w:rPr>
              <w:t xml:space="preserve"> </w:t>
            </w:r>
            <w:r w:rsidRPr="009172A3">
              <w:rPr>
                <w:sz w:val="16"/>
                <w:szCs w:val="16"/>
                <w:lang w:val="cy-GB"/>
              </w:rPr>
              <w:t xml:space="preserve">Nac ydw 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</w:p>
          <w:p w:rsidR="006904C6" w:rsidRPr="009172A3" w:rsidRDefault="006904C6" w:rsidP="002B3D6B">
            <w:pPr>
              <w:spacing w:before="60" w:after="60"/>
              <w:jc w:val="right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Ydw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r w:rsidRPr="009172A3">
              <w:rPr>
                <w:sz w:val="20"/>
                <w:lang w:val="cy-GB"/>
              </w:rPr>
              <w:t xml:space="preserve"> </w:t>
            </w:r>
            <w:r w:rsidRPr="009172A3">
              <w:rPr>
                <w:sz w:val="16"/>
                <w:szCs w:val="16"/>
                <w:lang w:val="cy-GB"/>
              </w:rPr>
              <w:t xml:space="preserve">Nac ydw  </w:t>
            </w:r>
            <w:r w:rsidRPr="009172A3">
              <w:rPr>
                <w:sz w:val="20"/>
                <w:lang w:val="cy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</w:p>
        </w:tc>
      </w:tr>
    </w:tbl>
    <w:p w:rsidR="006904C6" w:rsidRPr="009172A3" w:rsidRDefault="006904C6" w:rsidP="005B63C6">
      <w:pPr>
        <w:spacing w:before="60"/>
        <w:ind w:right="-962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D46A96">
        <w:tc>
          <w:tcPr>
            <w:tcW w:w="11200" w:type="dxa"/>
            <w:shd w:val="clear" w:color="auto" w:fill="000000"/>
          </w:tcPr>
          <w:p w:rsidR="006904C6" w:rsidRPr="009172A3" w:rsidRDefault="006904C6" w:rsidP="00D46A96">
            <w:pPr>
              <w:spacing w:before="60" w:after="60"/>
              <w:rPr>
                <w:b/>
                <w:szCs w:val="22"/>
                <w:lang w:val="cy-GB"/>
              </w:rPr>
            </w:pPr>
            <w:r w:rsidRPr="009172A3">
              <w:rPr>
                <w:b/>
                <w:bCs/>
                <w:color w:val="FFFFFF"/>
                <w:lang w:val="cy-GB"/>
              </w:rPr>
              <w:t>GWYBODAETH YCHWANEGOL</w:t>
            </w:r>
          </w:p>
        </w:tc>
      </w:tr>
    </w:tbl>
    <w:p w:rsidR="006904C6" w:rsidRPr="009172A3" w:rsidRDefault="006904C6" w:rsidP="005B63C6">
      <w:pPr>
        <w:spacing w:before="60"/>
        <w:ind w:right="-962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00"/>
      </w:tblGrid>
      <w:tr w:rsidR="006904C6" w:rsidRPr="009172A3" w:rsidTr="00D46A96">
        <w:tc>
          <w:tcPr>
            <w:tcW w:w="11200" w:type="dxa"/>
          </w:tcPr>
          <w:p w:rsidR="006904C6" w:rsidRPr="009172A3" w:rsidRDefault="006904C6" w:rsidP="00D46A96">
            <w:pPr>
              <w:spacing w:before="60" w:after="60"/>
              <w:rPr>
                <w:szCs w:val="22"/>
                <w:lang w:val="cy-GB"/>
              </w:rPr>
            </w:pPr>
            <w:r w:rsidRPr="009172A3">
              <w:rPr>
                <w:rFonts w:cs="Arial"/>
                <w:sz w:val="16"/>
                <w:szCs w:val="16"/>
                <w:lang w:val="cy-GB"/>
              </w:rPr>
              <w:t>Ydych chi’n perthyn i unrhyw weithiwr o Wasanaeth Tân ac Achub Gogledd Cymru? Os ydych, rhowch fanylion.</w:t>
            </w:r>
          </w:p>
        </w:tc>
      </w:tr>
      <w:bookmarkStart w:id="34" w:name="Text98"/>
      <w:tr w:rsidR="006904C6" w:rsidRPr="009172A3" w:rsidTr="00D46A96">
        <w:trPr>
          <w:trHeight w:hRule="exact" w:val="1701"/>
        </w:trPr>
        <w:tc>
          <w:tcPr>
            <w:tcW w:w="11200" w:type="dxa"/>
          </w:tcPr>
          <w:p w:rsidR="006904C6" w:rsidRPr="009172A3" w:rsidRDefault="006904C6" w:rsidP="00D46A96">
            <w:pPr>
              <w:spacing w:before="60"/>
              <w:ind w:right="-962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4"/>
          </w:p>
          <w:p w:rsidR="006904C6" w:rsidRPr="009172A3" w:rsidRDefault="006904C6" w:rsidP="00D46A96">
            <w:pPr>
              <w:spacing w:before="60"/>
              <w:ind w:right="-962"/>
              <w:rPr>
                <w:szCs w:val="22"/>
                <w:lang w:val="cy-GB"/>
              </w:rPr>
            </w:pPr>
          </w:p>
          <w:p w:rsidR="006904C6" w:rsidRPr="009172A3" w:rsidRDefault="006904C6" w:rsidP="00D46A96">
            <w:pPr>
              <w:spacing w:before="60"/>
              <w:ind w:right="-962"/>
              <w:rPr>
                <w:szCs w:val="22"/>
                <w:lang w:val="cy-GB"/>
              </w:rPr>
            </w:pPr>
          </w:p>
          <w:p w:rsidR="006904C6" w:rsidRPr="009172A3" w:rsidRDefault="006904C6" w:rsidP="00D46A96">
            <w:pPr>
              <w:spacing w:before="60"/>
              <w:ind w:right="-962"/>
              <w:rPr>
                <w:szCs w:val="22"/>
                <w:lang w:val="cy-GB"/>
              </w:rPr>
            </w:pPr>
          </w:p>
        </w:tc>
      </w:tr>
    </w:tbl>
    <w:p w:rsidR="006904C6" w:rsidRPr="009172A3" w:rsidRDefault="006904C6" w:rsidP="005B63C6">
      <w:pPr>
        <w:spacing w:before="60"/>
        <w:ind w:right="-962"/>
        <w:rPr>
          <w:sz w:val="8"/>
          <w:szCs w:val="8"/>
          <w:lang w:val="cy-GB"/>
        </w:rPr>
      </w:pPr>
    </w:p>
    <w:p w:rsidR="006904C6" w:rsidRPr="009172A3" w:rsidRDefault="006904C6" w:rsidP="005B63C6">
      <w:pPr>
        <w:spacing w:before="60"/>
        <w:ind w:right="-962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00"/>
      </w:tblGrid>
      <w:tr w:rsidR="006904C6" w:rsidRPr="009172A3" w:rsidTr="00D46A96">
        <w:tc>
          <w:tcPr>
            <w:tcW w:w="11200" w:type="dxa"/>
          </w:tcPr>
          <w:p w:rsidR="006904C6" w:rsidRPr="009172A3" w:rsidRDefault="006904C6" w:rsidP="00D46A96">
            <w:pPr>
              <w:spacing w:before="60" w:after="60"/>
              <w:rPr>
                <w:sz w:val="16"/>
                <w:szCs w:val="16"/>
                <w:lang w:val="cy-GB"/>
              </w:rPr>
            </w:pPr>
            <w:r w:rsidRPr="009172A3">
              <w:rPr>
                <w:rFonts w:cs="Arial"/>
                <w:sz w:val="16"/>
                <w:szCs w:val="16"/>
                <w:lang w:val="cy-GB"/>
              </w:rPr>
              <w:t>Nodwch unrhyw ddyddiadau yn y dyfodol agos na fydd yn gyfleus ichi ddod am gyfweliad.</w:t>
            </w:r>
          </w:p>
        </w:tc>
      </w:tr>
      <w:bookmarkStart w:id="35" w:name="Text99"/>
      <w:tr w:rsidR="006904C6" w:rsidRPr="009172A3" w:rsidTr="00D46A96">
        <w:trPr>
          <w:trHeight w:hRule="exact" w:val="1701"/>
        </w:trPr>
        <w:tc>
          <w:tcPr>
            <w:tcW w:w="11200" w:type="dxa"/>
          </w:tcPr>
          <w:p w:rsidR="006904C6" w:rsidRPr="009172A3" w:rsidRDefault="006904C6" w:rsidP="00D46A96">
            <w:pPr>
              <w:spacing w:before="60" w:after="60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5"/>
          </w:p>
          <w:p w:rsidR="006904C6" w:rsidRPr="009172A3" w:rsidRDefault="006904C6" w:rsidP="00D46A96">
            <w:pPr>
              <w:spacing w:before="60" w:after="60"/>
              <w:rPr>
                <w:szCs w:val="22"/>
                <w:lang w:val="cy-GB"/>
              </w:rPr>
            </w:pPr>
          </w:p>
          <w:p w:rsidR="006904C6" w:rsidRPr="009172A3" w:rsidRDefault="006904C6" w:rsidP="00D46A96">
            <w:pPr>
              <w:spacing w:before="60" w:after="60"/>
              <w:rPr>
                <w:szCs w:val="22"/>
                <w:lang w:val="cy-GB"/>
              </w:rPr>
            </w:pPr>
          </w:p>
          <w:p w:rsidR="006904C6" w:rsidRPr="009172A3" w:rsidRDefault="006904C6" w:rsidP="00D46A96">
            <w:pPr>
              <w:spacing w:before="60" w:after="60"/>
              <w:rPr>
                <w:szCs w:val="22"/>
                <w:lang w:val="cy-GB"/>
              </w:rPr>
            </w:pPr>
          </w:p>
        </w:tc>
      </w:tr>
    </w:tbl>
    <w:p w:rsidR="006904C6" w:rsidRPr="009172A3" w:rsidRDefault="006904C6" w:rsidP="000A4809">
      <w:pPr>
        <w:spacing w:before="60"/>
        <w:rPr>
          <w:sz w:val="8"/>
          <w:szCs w:val="8"/>
          <w:lang w:val="cy-GB"/>
        </w:rPr>
      </w:pPr>
    </w:p>
    <w:p w:rsidR="006904C6" w:rsidRPr="009172A3" w:rsidRDefault="006904C6" w:rsidP="000A4809">
      <w:pPr>
        <w:spacing w:before="60"/>
        <w:rPr>
          <w:sz w:val="8"/>
          <w:szCs w:val="8"/>
          <w:lang w:val="cy-GB"/>
        </w:rPr>
      </w:pPr>
    </w:p>
    <w:p w:rsidR="006904C6" w:rsidRPr="009172A3" w:rsidRDefault="006904C6" w:rsidP="000A4809">
      <w:pPr>
        <w:spacing w:before="60"/>
        <w:rPr>
          <w:sz w:val="8"/>
          <w:szCs w:val="8"/>
          <w:lang w:val="cy-GB"/>
        </w:rPr>
      </w:pPr>
    </w:p>
    <w:p w:rsidR="006904C6" w:rsidRPr="009172A3" w:rsidRDefault="006904C6" w:rsidP="000A4809">
      <w:pPr>
        <w:spacing w:before="60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c>
          <w:tcPr>
            <w:tcW w:w="11200" w:type="dxa"/>
            <w:shd w:val="clear" w:color="auto" w:fill="000000"/>
          </w:tcPr>
          <w:p w:rsidR="006904C6" w:rsidRPr="009172A3" w:rsidRDefault="006904C6" w:rsidP="002B3D6B">
            <w:pPr>
              <w:spacing w:before="60"/>
              <w:ind w:right="-962"/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t xml:space="preserve">CANOLWYR </w:t>
            </w:r>
          </w:p>
        </w:tc>
      </w:tr>
    </w:tbl>
    <w:p w:rsidR="006904C6" w:rsidRPr="009172A3" w:rsidRDefault="006904C6" w:rsidP="000A4809">
      <w:pPr>
        <w:spacing w:before="60"/>
        <w:ind w:right="-962"/>
        <w:rPr>
          <w:sz w:val="8"/>
          <w:szCs w:val="8"/>
          <w:lang w:val="cy-GB"/>
        </w:rPr>
      </w:pPr>
    </w:p>
    <w:tbl>
      <w:tblPr>
        <w:tblW w:w="11148" w:type="dxa"/>
        <w:tblInd w:w="-692" w:type="dxa"/>
        <w:tblLayout w:type="fixed"/>
        <w:tblLook w:val="01E0" w:firstRow="1" w:lastRow="1" w:firstColumn="1" w:lastColumn="1" w:noHBand="0" w:noVBand="0"/>
      </w:tblPr>
      <w:tblGrid>
        <w:gridCol w:w="4344"/>
        <w:gridCol w:w="709"/>
        <w:gridCol w:w="709"/>
        <w:gridCol w:w="2894"/>
        <w:gridCol w:w="2492"/>
      </w:tblGrid>
      <w:tr w:rsidR="006904C6" w:rsidRPr="009172A3" w:rsidTr="007525D4">
        <w:trPr>
          <w:trHeight w:val="1053"/>
        </w:trPr>
        <w:tc>
          <w:tcPr>
            <w:tcW w:w="11148" w:type="dxa"/>
            <w:gridSpan w:val="5"/>
            <w:tcBorders>
              <w:bottom w:val="single" w:sz="8" w:space="0" w:color="auto"/>
            </w:tcBorders>
          </w:tcPr>
          <w:p w:rsidR="006904C6" w:rsidRPr="009172A3" w:rsidRDefault="006904C6" w:rsidP="002B3D6B">
            <w:pPr>
              <w:pStyle w:val="CM3"/>
              <w:spacing w:line="160" w:lineRule="atLeast"/>
              <w:jc w:val="both"/>
              <w:rPr>
                <w:rFonts w:ascii="Century Gothic" w:hAnsi="Century Gothic" w:cs="Arial"/>
                <w:color w:val="231D1D"/>
                <w:sz w:val="16"/>
                <w:szCs w:val="16"/>
                <w:lang w:val="cy-GB"/>
              </w:rPr>
            </w:pPr>
            <w:r w:rsidRPr="009172A3">
              <w:rPr>
                <w:rFonts w:ascii="Century Gothic" w:hAnsi="Century Gothic"/>
                <w:sz w:val="16"/>
                <w:szCs w:val="16"/>
                <w:lang w:val="cy-GB"/>
              </w:rPr>
              <w:t>Rhowch enw a chyfeiriad dau ganolwr, dylai eich cyflogwr presennol fod yn un ohonynt, (sylwer, ni fyddwn yn cysylltu â’ch cyflogwr presennol hyd nes y byddwch wedi cael swydd gyda Gwasanaeth Tân ac Achub Gogledd Cymru.) Wrth hyn, rwyf yn caniatáu i chi ofyn am eirda gan fy nghyngyflogw(y)r, fy nghyflogw(y)r presennol (unwaith y byddwn wedi cadarnhau yn ysgrifenedig eich bod wedi’ch penodi i’r swydd) ac unrhyw ganolwyr personol.  Yn ychwanegol, wrth hyn rwyf yn caniatáu i chi gynnal archwiliadau geirda eraill y credwch eu bod yn addas.</w:t>
            </w:r>
          </w:p>
        </w:tc>
      </w:tr>
      <w:tr w:rsidR="006904C6" w:rsidRPr="009172A3" w:rsidTr="007525D4">
        <w:tc>
          <w:tcPr>
            <w:tcW w:w="4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color w:val="231D1D"/>
                <w:sz w:val="16"/>
                <w:szCs w:val="16"/>
                <w:lang w:val="cy-GB"/>
              </w:rPr>
              <w:t>Enw a chyfeiriad</w:t>
            </w:r>
          </w:p>
        </w:tc>
        <w:tc>
          <w:tcPr>
            <w:tcW w:w="68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jc w:val="center"/>
              <w:rPr>
                <w:sz w:val="16"/>
                <w:szCs w:val="16"/>
                <w:lang w:val="cy-GB"/>
              </w:rPr>
            </w:pPr>
            <w:r w:rsidRPr="009172A3">
              <w:rPr>
                <w:color w:val="231D1D"/>
                <w:sz w:val="16"/>
                <w:szCs w:val="16"/>
                <w:lang w:val="cy-GB"/>
              </w:rPr>
              <w:t>Ers faint a sut mae’r canolwr yn eich adnabod</w:t>
            </w:r>
          </w:p>
        </w:tc>
      </w:tr>
      <w:bookmarkStart w:id="36" w:name="Text94"/>
      <w:tr w:rsidR="006904C6" w:rsidRPr="009172A3" w:rsidTr="007525D4">
        <w:trPr>
          <w:trHeight w:hRule="exact" w:val="1807"/>
        </w:trPr>
        <w:tc>
          <w:tcPr>
            <w:tcW w:w="4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6"/>
          </w:p>
        </w:tc>
        <w:bookmarkStart w:id="37" w:name="Text95"/>
        <w:tc>
          <w:tcPr>
            <w:tcW w:w="68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7"/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rPr>
                <w:szCs w:val="22"/>
                <w:lang w:val="cy-GB"/>
              </w:rPr>
            </w:pPr>
          </w:p>
        </w:tc>
      </w:tr>
      <w:bookmarkStart w:id="38" w:name="Text96"/>
      <w:tr w:rsidR="006904C6" w:rsidRPr="009172A3" w:rsidTr="007525D4">
        <w:trPr>
          <w:trHeight w:hRule="exact" w:val="1929"/>
        </w:trPr>
        <w:tc>
          <w:tcPr>
            <w:tcW w:w="4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8"/>
          </w:p>
        </w:tc>
        <w:bookmarkStart w:id="39" w:name="Text97"/>
        <w:tc>
          <w:tcPr>
            <w:tcW w:w="68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Cs w:val="22"/>
                <w:lang w:val="cy-GB"/>
              </w:rPr>
            </w:pPr>
            <w:r w:rsidRPr="009172A3">
              <w:rPr>
                <w:szCs w:val="22"/>
                <w:lang w:val="cy-GB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39"/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jc w:val="center"/>
              <w:rPr>
                <w:szCs w:val="22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rPr>
                <w:szCs w:val="22"/>
                <w:lang w:val="cy-GB"/>
              </w:rPr>
            </w:pPr>
          </w:p>
        </w:tc>
      </w:tr>
      <w:tr w:rsidR="006904C6" w:rsidRPr="009172A3" w:rsidTr="007525D4">
        <w:trPr>
          <w:trHeight w:val="495"/>
        </w:trPr>
        <w:tc>
          <w:tcPr>
            <w:tcW w:w="43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904C6" w:rsidRPr="009172A3" w:rsidRDefault="006904C6" w:rsidP="0091450D">
            <w:pPr>
              <w:ind w:right="-964"/>
              <w:rPr>
                <w:color w:val="000080"/>
                <w:sz w:val="16"/>
                <w:szCs w:val="16"/>
                <w:lang w:val="cy-GB"/>
              </w:rPr>
            </w:pPr>
          </w:p>
          <w:p w:rsidR="006904C6" w:rsidRPr="009172A3" w:rsidRDefault="006904C6" w:rsidP="0091450D">
            <w:pPr>
              <w:ind w:right="-964"/>
              <w:rPr>
                <w:b/>
                <w:sz w:val="16"/>
                <w:szCs w:val="16"/>
                <w:lang w:val="cy-GB"/>
              </w:rPr>
            </w:pPr>
            <w:r w:rsidRPr="009172A3">
              <w:rPr>
                <w:b/>
                <w:sz w:val="16"/>
                <w:szCs w:val="16"/>
                <w:lang w:val="cy-GB"/>
              </w:rPr>
              <w:t xml:space="preserve">A ydych chi wedi derbyn pecyn ymadael </w:t>
            </w:r>
          </w:p>
          <w:p w:rsidR="006904C6" w:rsidRPr="009172A3" w:rsidRDefault="006904C6" w:rsidP="0091450D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  <w:r w:rsidRPr="009172A3">
              <w:rPr>
                <w:b/>
                <w:sz w:val="16"/>
                <w:szCs w:val="16"/>
                <w:lang w:val="cy-GB"/>
              </w:rPr>
              <w:t>gan gorff cyhoeddus arall yn ddiweddar?</w:t>
            </w:r>
            <w:r w:rsidRPr="009172A3">
              <w:rPr>
                <w:color w:val="000080"/>
                <w:sz w:val="16"/>
                <w:szCs w:val="16"/>
                <w:lang w:val="cy-GB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364495" w:rsidP="002B3D6B">
            <w:pPr>
              <w:spacing w:before="60" w:after="60"/>
              <w:ind w:right="-964"/>
              <w:rPr>
                <w:b/>
                <w:sz w:val="16"/>
                <w:szCs w:val="16"/>
                <w:lang w:val="cy-GB"/>
              </w:rPr>
            </w:pPr>
            <w:r>
              <w:rPr>
                <w:b/>
                <w:sz w:val="16"/>
                <w:szCs w:val="16"/>
                <w:lang w:val="cy-GB"/>
              </w:rPr>
              <w:t>Do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904C6" w:rsidRPr="009172A3" w:rsidRDefault="006904C6" w:rsidP="002103C2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72A3">
              <w:rPr>
                <w:sz w:val="16"/>
                <w:szCs w:val="16"/>
                <w:lang w:val="cy-GB"/>
              </w:rPr>
              <w:instrText xml:space="preserve"> FORMTEXT </w:instrText>
            </w:r>
            <w:r w:rsidRPr="009172A3">
              <w:rPr>
                <w:sz w:val="16"/>
                <w:szCs w:val="16"/>
                <w:lang w:val="cy-GB"/>
              </w:rPr>
            </w:r>
            <w:r w:rsidRPr="009172A3">
              <w:rPr>
                <w:sz w:val="16"/>
                <w:szCs w:val="16"/>
                <w:lang w:val="cy-GB"/>
              </w:rPr>
              <w:fldChar w:fldCharType="separate"/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fldChar w:fldCharType="end"/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b/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rPr>
                <w:b/>
                <w:sz w:val="16"/>
                <w:szCs w:val="16"/>
                <w:lang w:val="cy-GB"/>
              </w:rPr>
            </w:pPr>
            <w:r w:rsidRPr="009172A3">
              <w:rPr>
                <w:b/>
                <w:sz w:val="16"/>
                <w:szCs w:val="16"/>
                <w:lang w:val="cy-GB"/>
              </w:rPr>
              <w:t>Dyddiad y derbynioch y pecyn:</w:t>
            </w:r>
          </w:p>
        </w:tc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rPr>
                <w:b/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9172A3">
              <w:rPr>
                <w:sz w:val="16"/>
                <w:szCs w:val="16"/>
                <w:lang w:val="cy-GB"/>
              </w:rPr>
              <w:instrText xml:space="preserve"> FORMTEXT </w:instrText>
            </w:r>
            <w:r w:rsidRPr="009172A3">
              <w:rPr>
                <w:sz w:val="16"/>
                <w:szCs w:val="16"/>
                <w:lang w:val="cy-GB"/>
              </w:rPr>
            </w:r>
            <w:r w:rsidRPr="009172A3">
              <w:rPr>
                <w:sz w:val="16"/>
                <w:szCs w:val="16"/>
                <w:lang w:val="cy-GB"/>
              </w:rPr>
              <w:fldChar w:fldCharType="separate"/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fldChar w:fldCharType="end"/>
            </w:r>
          </w:p>
          <w:p w:rsidR="006904C6" w:rsidRPr="009172A3" w:rsidRDefault="006904C6" w:rsidP="002B3D6B">
            <w:pPr>
              <w:spacing w:before="60" w:after="60"/>
              <w:ind w:right="-964"/>
              <w:rPr>
                <w:b/>
                <w:sz w:val="16"/>
                <w:szCs w:val="16"/>
                <w:lang w:val="cy-GB"/>
              </w:rPr>
            </w:pPr>
          </w:p>
        </w:tc>
      </w:tr>
      <w:tr w:rsidR="006904C6" w:rsidRPr="009172A3" w:rsidTr="007525D4">
        <w:trPr>
          <w:trHeight w:hRule="exact" w:val="495"/>
        </w:trPr>
        <w:tc>
          <w:tcPr>
            <w:tcW w:w="43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91450D">
            <w:pPr>
              <w:ind w:right="-964"/>
              <w:rPr>
                <w:color w:val="000080"/>
                <w:sz w:val="16"/>
                <w:szCs w:val="16"/>
                <w:lang w:val="cy-GB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b/>
                <w:sz w:val="16"/>
                <w:szCs w:val="16"/>
                <w:lang w:val="cy-GB"/>
              </w:rPr>
            </w:pPr>
            <w:r w:rsidRPr="009172A3">
              <w:rPr>
                <w:b/>
                <w:sz w:val="16"/>
                <w:szCs w:val="16"/>
                <w:lang w:val="cy-GB"/>
              </w:rPr>
              <w:t>N</w:t>
            </w:r>
            <w:r w:rsidR="00364495">
              <w:rPr>
                <w:b/>
                <w:sz w:val="16"/>
                <w:szCs w:val="16"/>
                <w:lang w:val="cy-GB"/>
              </w:rPr>
              <w:t>addo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9172A3">
              <w:rPr>
                <w:sz w:val="16"/>
                <w:szCs w:val="16"/>
                <w:lang w:val="cy-GB"/>
              </w:rPr>
              <w:instrText xml:space="preserve"> FORMTEXT </w:instrText>
            </w:r>
            <w:r w:rsidRPr="009172A3">
              <w:rPr>
                <w:sz w:val="16"/>
                <w:szCs w:val="16"/>
                <w:lang w:val="cy-GB"/>
              </w:rPr>
            </w:r>
            <w:r w:rsidRPr="009172A3">
              <w:rPr>
                <w:sz w:val="16"/>
                <w:szCs w:val="16"/>
                <w:lang w:val="cy-GB"/>
              </w:rPr>
              <w:fldChar w:fldCharType="separate"/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t> </w:t>
            </w:r>
            <w:r w:rsidRPr="009172A3">
              <w:rPr>
                <w:sz w:val="16"/>
                <w:szCs w:val="16"/>
                <w:lang w:val="cy-GB"/>
              </w:rPr>
              <w:fldChar w:fldCharType="end"/>
            </w:r>
          </w:p>
        </w:tc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</w:p>
        </w:tc>
        <w:tc>
          <w:tcPr>
            <w:tcW w:w="2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</w:p>
        </w:tc>
      </w:tr>
    </w:tbl>
    <w:p w:rsidR="006904C6" w:rsidRPr="009172A3" w:rsidRDefault="006904C6" w:rsidP="000A4809">
      <w:pPr>
        <w:spacing w:before="60"/>
        <w:ind w:right="-962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Layout w:type="fixed"/>
        <w:tblLook w:val="01E0" w:firstRow="1" w:lastRow="1" w:firstColumn="1" w:lastColumn="1" w:noHBand="0" w:noVBand="0"/>
      </w:tblPr>
      <w:tblGrid>
        <w:gridCol w:w="5600"/>
        <w:gridCol w:w="5600"/>
      </w:tblGrid>
      <w:tr w:rsidR="006904C6" w:rsidRPr="009172A3" w:rsidTr="002B3D6B">
        <w:tc>
          <w:tcPr>
            <w:tcW w:w="11200" w:type="dxa"/>
            <w:gridSpan w:val="2"/>
            <w:shd w:val="clear" w:color="auto" w:fill="000000"/>
          </w:tcPr>
          <w:p w:rsidR="006904C6" w:rsidRPr="009172A3" w:rsidRDefault="006904C6" w:rsidP="002B3D6B">
            <w:pPr>
              <w:spacing w:before="60" w:after="60"/>
              <w:rPr>
                <w:b/>
                <w:szCs w:val="22"/>
                <w:lang w:val="cy-GB"/>
              </w:rPr>
            </w:pPr>
            <w:r w:rsidRPr="009172A3">
              <w:rPr>
                <w:b/>
                <w:bCs/>
                <w:color w:val="FFFFFF"/>
                <w:lang w:val="cy-GB"/>
              </w:rPr>
              <w:t>DATGANIAD</w:t>
            </w:r>
          </w:p>
        </w:tc>
      </w:tr>
      <w:tr w:rsidR="006904C6" w:rsidRPr="009172A3" w:rsidTr="002B3D6B">
        <w:trPr>
          <w:trHeight w:val="1125"/>
        </w:trPr>
        <w:tc>
          <w:tcPr>
            <w:tcW w:w="11200" w:type="dxa"/>
            <w:gridSpan w:val="2"/>
            <w:tcBorders>
              <w:bottom w:val="single" w:sz="8" w:space="0" w:color="auto"/>
            </w:tcBorders>
          </w:tcPr>
          <w:p w:rsidR="006904C6" w:rsidRPr="009172A3" w:rsidRDefault="006904C6" w:rsidP="002B3D6B">
            <w:pPr>
              <w:spacing w:before="60"/>
              <w:rPr>
                <w:sz w:val="8"/>
                <w:szCs w:val="8"/>
                <w:lang w:val="cy-GB"/>
              </w:rPr>
            </w:pPr>
          </w:p>
          <w:p w:rsidR="006904C6" w:rsidRPr="009172A3" w:rsidRDefault="006904C6" w:rsidP="002B3D6B">
            <w:pPr>
              <w:pStyle w:val="CM1"/>
              <w:spacing w:after="158"/>
              <w:jc w:val="both"/>
              <w:rPr>
                <w:rFonts w:ascii="Century Gothic" w:hAnsi="Century Gothic" w:cs="Swiss 72 1 BT"/>
                <w:color w:val="000000"/>
                <w:sz w:val="16"/>
                <w:szCs w:val="16"/>
                <w:lang w:val="cy-GB"/>
              </w:rPr>
            </w:pPr>
            <w:r w:rsidRPr="009172A3">
              <w:rPr>
                <w:rFonts w:ascii="Century Gothic" w:hAnsi="Century Gothic" w:cs="Swiss 72 1 BT"/>
                <w:color w:val="000000"/>
                <w:sz w:val="16"/>
                <w:szCs w:val="16"/>
                <w:lang w:val="cy-GB"/>
              </w:rPr>
              <w:t xml:space="preserve">Bydd ymgeisydd sy’n canfasio unrhyw aelod(au) o’r Awdurdod Tân ac Achub yn uniongyrchol neu’n anuniongyrchol, ar gyfer unrhyw swydd gyda’r Awdurdod Tân, yn cael ei atal rhag cael swydd. </w:t>
            </w:r>
          </w:p>
          <w:p w:rsidR="006904C6" w:rsidRPr="009172A3" w:rsidRDefault="006904C6" w:rsidP="002B3D6B">
            <w:pPr>
              <w:pStyle w:val="CM3"/>
              <w:spacing w:line="160" w:lineRule="atLeast"/>
              <w:ind w:right="80"/>
              <w:jc w:val="both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9172A3">
              <w:rPr>
                <w:rFonts w:ascii="Century Gothic" w:hAnsi="Century Gothic"/>
                <w:sz w:val="16"/>
                <w:szCs w:val="16"/>
                <w:lang w:val="cy-GB"/>
              </w:rPr>
              <w:t>Rwyf yn datgan bod y datganiadau a wneir ar y ffurflen hon yn wir a chywir cyn belled ag y credaf i, ac nad wyf yn ymwybodol o unrhyw amgylchi</w:t>
            </w:r>
            <w:r w:rsidRPr="009172A3">
              <w:rPr>
                <w:rFonts w:ascii="Century Gothic" w:hAnsi="Century Gothic"/>
                <w:sz w:val="16"/>
                <w:szCs w:val="16"/>
                <w:lang w:val="cy-GB"/>
              </w:rPr>
              <w:softHyphen/>
              <w:t xml:space="preserve">adau a allai, petaent yn hysbys, neu’n dod yn hysbys, beri i’r Awdurdod Tân ac Achub amau fy addasrwydd i gael fy mhenodi. </w:t>
            </w:r>
          </w:p>
        </w:tc>
      </w:tr>
      <w:tr w:rsidR="006904C6" w:rsidRPr="009172A3" w:rsidTr="0091450D">
        <w:trPr>
          <w:trHeight w:val="1445"/>
        </w:trPr>
        <w:tc>
          <w:tcPr>
            <w:tcW w:w="5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Llofnod:</w:t>
            </w:r>
          </w:p>
          <w:p w:rsidR="006904C6" w:rsidRPr="009172A3" w:rsidRDefault="006904C6" w:rsidP="002B3D6B">
            <w:pPr>
              <w:spacing w:before="60"/>
              <w:rPr>
                <w:sz w:val="16"/>
                <w:szCs w:val="16"/>
                <w:lang w:val="cy-GB"/>
              </w:rPr>
            </w:pPr>
          </w:p>
        </w:tc>
        <w:tc>
          <w:tcPr>
            <w:tcW w:w="5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04C6" w:rsidRPr="009172A3" w:rsidRDefault="006904C6" w:rsidP="002B3D6B">
            <w:pPr>
              <w:spacing w:before="60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>Dyddiad:</w:t>
            </w:r>
          </w:p>
        </w:tc>
      </w:tr>
    </w:tbl>
    <w:p w:rsidR="006904C6" w:rsidRPr="009172A3" w:rsidRDefault="006904C6" w:rsidP="000A4809">
      <w:pPr>
        <w:spacing w:before="60"/>
        <w:ind w:right="-962"/>
        <w:rPr>
          <w:sz w:val="8"/>
          <w:szCs w:val="8"/>
          <w:lang w:val="cy-GB"/>
        </w:rPr>
      </w:pPr>
    </w:p>
    <w:tbl>
      <w:tblPr>
        <w:tblW w:w="11200" w:type="dxa"/>
        <w:tblInd w:w="-6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00"/>
      </w:tblGrid>
      <w:tr w:rsidR="006904C6" w:rsidRPr="009172A3" w:rsidTr="002B3D6B">
        <w:trPr>
          <w:trHeight w:hRule="exact" w:val="1128"/>
        </w:trPr>
        <w:tc>
          <w:tcPr>
            <w:tcW w:w="11200" w:type="dxa"/>
          </w:tcPr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  <w:r w:rsidRPr="009172A3">
              <w:rPr>
                <w:sz w:val="16"/>
                <w:szCs w:val="16"/>
                <w:lang w:val="cy-GB"/>
              </w:rPr>
              <w:t xml:space="preserve">Lle gwelsoch yr hysbyseb? </w:t>
            </w:r>
            <w:bookmarkStart w:id="40" w:name="Text100"/>
            <w:r w:rsidRPr="009172A3">
              <w:rPr>
                <w:szCs w:val="22"/>
                <w:lang w:val="cy-GB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9172A3">
              <w:rPr>
                <w:szCs w:val="22"/>
                <w:lang w:val="cy-GB"/>
              </w:rPr>
              <w:instrText xml:space="preserve"> FORMTEXT </w:instrText>
            </w:r>
            <w:r w:rsidRPr="009172A3">
              <w:rPr>
                <w:szCs w:val="22"/>
                <w:lang w:val="cy-GB"/>
              </w:rPr>
            </w:r>
            <w:r w:rsidRPr="009172A3">
              <w:rPr>
                <w:szCs w:val="22"/>
                <w:lang w:val="cy-GB"/>
              </w:rPr>
              <w:fldChar w:fldCharType="separate"/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t> </w:t>
            </w:r>
            <w:r w:rsidRPr="009172A3">
              <w:rPr>
                <w:szCs w:val="22"/>
                <w:lang w:val="cy-GB"/>
              </w:rPr>
              <w:fldChar w:fldCharType="end"/>
            </w:r>
            <w:bookmarkEnd w:id="40"/>
          </w:p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2B3D6B">
            <w:pPr>
              <w:spacing w:before="60" w:after="60"/>
              <w:ind w:right="-964"/>
              <w:rPr>
                <w:sz w:val="16"/>
                <w:szCs w:val="16"/>
                <w:lang w:val="cy-GB"/>
              </w:rPr>
            </w:pPr>
          </w:p>
        </w:tc>
      </w:tr>
    </w:tbl>
    <w:p w:rsidR="006904C6" w:rsidRPr="009172A3" w:rsidRDefault="006904C6" w:rsidP="000A4809">
      <w:pPr>
        <w:ind w:left="-900"/>
        <w:rPr>
          <w:sz w:val="16"/>
          <w:szCs w:val="16"/>
          <w:lang w:val="cy-GB"/>
        </w:rPr>
      </w:pPr>
    </w:p>
    <w:p w:rsidR="006904C6" w:rsidRPr="009172A3" w:rsidRDefault="006904C6" w:rsidP="00557F22">
      <w:pPr>
        <w:pStyle w:val="Default"/>
        <w:spacing w:line="180" w:lineRule="atLeast"/>
        <w:ind w:left="-800" w:right="158"/>
        <w:jc w:val="both"/>
        <w:outlineLvl w:val="0"/>
        <w:rPr>
          <w:rFonts w:ascii="Century Gothic" w:hAnsi="Century Gothic"/>
          <w:sz w:val="20"/>
          <w:szCs w:val="20"/>
          <w:lang w:val="cy-GB"/>
        </w:rPr>
      </w:pPr>
      <w:r w:rsidRPr="009172A3">
        <w:rPr>
          <w:rFonts w:ascii="Century Gothic" w:hAnsi="Century Gothic"/>
          <w:sz w:val="20"/>
          <w:szCs w:val="20"/>
          <w:lang w:val="cy-GB"/>
        </w:rPr>
        <w:t xml:space="preserve">Diolch am gymryd yr amser i lenwi’r ffurflen hon. </w:t>
      </w:r>
    </w:p>
    <w:p w:rsidR="006904C6" w:rsidRPr="009172A3" w:rsidRDefault="006904C6" w:rsidP="005B1857">
      <w:pPr>
        <w:pStyle w:val="Default"/>
        <w:spacing w:line="180" w:lineRule="atLeast"/>
        <w:ind w:left="-800" w:right="158"/>
        <w:jc w:val="both"/>
        <w:rPr>
          <w:rFonts w:ascii="Century Gothic" w:hAnsi="Century Gothic"/>
          <w:sz w:val="20"/>
          <w:szCs w:val="20"/>
          <w:lang w:val="cy-GB"/>
        </w:rPr>
      </w:pPr>
    </w:p>
    <w:p w:rsidR="006904C6" w:rsidRPr="009172A3" w:rsidRDefault="006904C6" w:rsidP="005A04B0">
      <w:pPr>
        <w:pStyle w:val="Default"/>
        <w:spacing w:line="180" w:lineRule="atLeast"/>
        <w:ind w:left="-800" w:right="158"/>
        <w:rPr>
          <w:rFonts w:ascii="Century Gothic" w:hAnsi="Century Gothic"/>
          <w:sz w:val="20"/>
          <w:lang w:val="cy-GB"/>
        </w:rPr>
      </w:pPr>
      <w:r w:rsidRPr="009172A3">
        <w:rPr>
          <w:rFonts w:ascii="Century Gothic" w:hAnsi="Century Gothic"/>
          <w:sz w:val="20"/>
          <w:lang w:val="cy-GB"/>
        </w:rPr>
        <w:t xml:space="preserve">Peidiwch â chyflwyno eich CV gyda’ch ffurflen gais gan mai dim ond y wybodaeth sy’n cael ei ddarparu o fewn y ffurflen gais fydd yn cael ei ddefnyddio yn y cam llunio rhestr fer.  </w:t>
      </w:r>
    </w:p>
    <w:p w:rsidR="00437726" w:rsidRPr="009172A3" w:rsidRDefault="00437726" w:rsidP="005A04B0">
      <w:pPr>
        <w:pStyle w:val="Default"/>
        <w:spacing w:line="180" w:lineRule="atLeast"/>
        <w:ind w:left="-800" w:right="158"/>
        <w:rPr>
          <w:rFonts w:ascii="Century Gothic" w:hAnsi="Century Gothic"/>
          <w:sz w:val="20"/>
          <w:lang w:val="cy-GB"/>
        </w:rPr>
      </w:pPr>
    </w:p>
    <w:p w:rsidR="00437726" w:rsidRPr="009172A3" w:rsidRDefault="00364495" w:rsidP="00437726">
      <w:pPr>
        <w:ind w:left="-800"/>
        <w:rPr>
          <w:sz w:val="20"/>
          <w:lang w:val="cy-GB"/>
        </w:rPr>
      </w:pPr>
      <w:r w:rsidRPr="008852C5">
        <w:rPr>
          <w:sz w:val="20"/>
          <w:lang w:val="cy-GB"/>
        </w:rPr>
        <w:t>Llenwch eich Ffurflen Gais a’i hanfon ar e-bost at</w:t>
      </w:r>
      <w:r w:rsidR="00437726" w:rsidRPr="008852C5">
        <w:rPr>
          <w:sz w:val="20"/>
          <w:lang w:val="cy-GB"/>
        </w:rPr>
        <w:t xml:space="preserve"> </w:t>
      </w:r>
      <w:hyperlink r:id="rId26" w:history="1">
        <w:r w:rsidR="00437726" w:rsidRPr="008852C5">
          <w:rPr>
            <w:rStyle w:val="Hyperlink"/>
            <w:sz w:val="20"/>
            <w:lang w:val="cy-GB"/>
          </w:rPr>
          <w:t>rachel.corner@nwales-fireservice.org.uk</w:t>
        </w:r>
      </w:hyperlink>
      <w:r w:rsidR="00437726" w:rsidRPr="008852C5">
        <w:rPr>
          <w:sz w:val="20"/>
          <w:lang w:val="cy-GB"/>
        </w:rPr>
        <w:t>.</w:t>
      </w:r>
      <w:r w:rsidR="00437726" w:rsidRPr="009172A3">
        <w:rPr>
          <w:sz w:val="20"/>
          <w:lang w:val="cy-GB"/>
        </w:rPr>
        <w:t xml:space="preserve">  </w:t>
      </w:r>
    </w:p>
    <w:p w:rsidR="00437726" w:rsidRPr="009172A3" w:rsidRDefault="00437726" w:rsidP="005A04B0">
      <w:pPr>
        <w:pStyle w:val="Default"/>
        <w:spacing w:line="180" w:lineRule="atLeast"/>
        <w:ind w:left="-800" w:right="158"/>
        <w:rPr>
          <w:rFonts w:ascii="Century Gothic" w:hAnsi="Century Gothic"/>
          <w:sz w:val="20"/>
          <w:lang w:val="cy-GB"/>
        </w:rPr>
      </w:pPr>
    </w:p>
    <w:p w:rsidR="006904C6" w:rsidRPr="009172A3" w:rsidRDefault="006904C6" w:rsidP="006D3AD6">
      <w:pPr>
        <w:pStyle w:val="Default"/>
        <w:spacing w:line="180" w:lineRule="atLeast"/>
        <w:ind w:left="-800" w:right="158"/>
        <w:outlineLvl w:val="0"/>
        <w:rPr>
          <w:rFonts w:ascii="Century Gothic" w:hAnsi="Century Gothic"/>
          <w:sz w:val="20"/>
          <w:lang w:val="cy-GB"/>
        </w:rPr>
      </w:pPr>
      <w:r w:rsidRPr="009172A3">
        <w:rPr>
          <w:rFonts w:ascii="Century Gothic" w:hAnsi="Century Gothic"/>
          <w:sz w:val="20"/>
          <w:lang w:val="cy-GB"/>
        </w:rPr>
        <w:t xml:space="preserve">Ni fydd ceisiadau a dderbynnir ar ôl y dyddiad cau yn cael eu hystyried. </w:t>
      </w:r>
    </w:p>
    <w:p w:rsidR="006904C6" w:rsidRPr="009172A3" w:rsidRDefault="006904C6" w:rsidP="005B1857">
      <w:pPr>
        <w:pStyle w:val="Default"/>
        <w:spacing w:line="180" w:lineRule="atLeast"/>
        <w:ind w:left="-800" w:right="158"/>
        <w:jc w:val="both"/>
        <w:rPr>
          <w:rFonts w:ascii="Century Gothic" w:hAnsi="Century Gothic"/>
          <w:sz w:val="20"/>
          <w:szCs w:val="20"/>
          <w:lang w:val="cy-GB"/>
        </w:rPr>
      </w:pPr>
    </w:p>
    <w:p w:rsidR="006904C6" w:rsidRPr="009172A3" w:rsidRDefault="006904C6" w:rsidP="00933B08">
      <w:pPr>
        <w:jc w:val="right"/>
        <w:rPr>
          <w:szCs w:val="22"/>
          <w:lang w:val="cy-GB"/>
        </w:rPr>
      </w:pPr>
      <w:r w:rsidRPr="009172A3">
        <w:rPr>
          <w:lang w:val="cy-GB"/>
        </w:rPr>
        <w:br w:type="page"/>
      </w:r>
    </w:p>
    <w:p w:rsidR="006904C6" w:rsidRPr="009172A3" w:rsidRDefault="006C4AD2" w:rsidP="00546430">
      <w:pPr>
        <w:ind w:left="-900"/>
        <w:rPr>
          <w:szCs w:val="22"/>
          <w:lang w:val="cy-GB"/>
        </w:rPr>
      </w:pPr>
      <w:r w:rsidRPr="009172A3">
        <w:rPr>
          <w:noProof/>
        </w:rPr>
        <w:drawing>
          <wp:anchor distT="0" distB="0" distL="114300" distR="114300" simplePos="0" relativeHeight="251656192" behindDoc="1" locked="0" layoutInCell="1" allowOverlap="1" wp14:anchorId="392C1C78" wp14:editId="07777777">
            <wp:simplePos x="0" y="0"/>
            <wp:positionH relativeFrom="column">
              <wp:posOffset>5994400</wp:posOffset>
            </wp:positionH>
            <wp:positionV relativeFrom="paragraph">
              <wp:posOffset>-64770</wp:posOffset>
            </wp:positionV>
            <wp:extent cx="579120" cy="717550"/>
            <wp:effectExtent l="0" t="0" r="0" b="6350"/>
            <wp:wrapNone/>
            <wp:docPr id="11" name="Picture 40" descr="Final Crest (c) -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nal Crest (c) - sma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C6" w:rsidRPr="009172A3" w:rsidRDefault="006904C6" w:rsidP="001A6714">
      <w:pPr>
        <w:rPr>
          <w:lang w:val="cy-GB"/>
        </w:rPr>
      </w:pPr>
    </w:p>
    <w:p w:rsidR="006904C6" w:rsidRPr="009172A3" w:rsidRDefault="006904C6" w:rsidP="00557F22">
      <w:pPr>
        <w:jc w:val="center"/>
        <w:outlineLvl w:val="0"/>
        <w:rPr>
          <w:b/>
          <w:i/>
          <w:color w:val="FF0000"/>
          <w:szCs w:val="24"/>
          <w:lang w:val="cy-GB"/>
        </w:rPr>
      </w:pPr>
      <w:r w:rsidRPr="009172A3">
        <w:rPr>
          <w:b/>
          <w:i/>
          <w:color w:val="FF0000"/>
          <w:szCs w:val="24"/>
          <w:lang w:val="cy-GB"/>
        </w:rPr>
        <w:t xml:space="preserve">At sylw Adnoddau Dynol: Tynnwch y ffurflen oddi wrth y ffurflen gais ar ôl ei derbyn  </w:t>
      </w:r>
    </w:p>
    <w:p w:rsidR="006904C6" w:rsidRPr="009172A3" w:rsidRDefault="006904C6" w:rsidP="001A6714">
      <w:pPr>
        <w:jc w:val="center"/>
        <w:rPr>
          <w:b/>
          <w:sz w:val="28"/>
          <w:szCs w:val="28"/>
          <w:lang w:val="cy-GB"/>
        </w:rPr>
      </w:pPr>
    </w:p>
    <w:p w:rsidR="006904C6" w:rsidRPr="009172A3" w:rsidRDefault="006904C6" w:rsidP="00557F22">
      <w:pPr>
        <w:jc w:val="center"/>
        <w:outlineLvl w:val="0"/>
        <w:rPr>
          <w:b/>
          <w:sz w:val="28"/>
          <w:szCs w:val="28"/>
          <w:lang w:val="cy-GB"/>
        </w:rPr>
      </w:pPr>
      <w:r w:rsidRPr="009172A3">
        <w:rPr>
          <w:b/>
          <w:sz w:val="28"/>
          <w:szCs w:val="28"/>
          <w:lang w:val="cy-GB"/>
        </w:rPr>
        <w:t>Monitro Cydraddoldeb</w:t>
      </w:r>
    </w:p>
    <w:tbl>
      <w:tblPr>
        <w:tblpPr w:leftFromText="180" w:rightFromText="180" w:vertAnchor="text" w:horzAnchor="margin" w:tblpXSpec="center" w:tblpY="195"/>
        <w:tblW w:w="9861" w:type="dxa"/>
        <w:tblLook w:val="00A0" w:firstRow="1" w:lastRow="0" w:firstColumn="1" w:lastColumn="0" w:noHBand="0" w:noVBand="0"/>
      </w:tblPr>
      <w:tblGrid>
        <w:gridCol w:w="535"/>
        <w:gridCol w:w="651"/>
        <w:gridCol w:w="1688"/>
        <w:gridCol w:w="211"/>
        <w:gridCol w:w="1407"/>
        <w:gridCol w:w="639"/>
        <w:gridCol w:w="68"/>
        <w:gridCol w:w="513"/>
        <w:gridCol w:w="309"/>
        <w:gridCol w:w="2156"/>
        <w:gridCol w:w="1684"/>
      </w:tblGrid>
      <w:tr w:rsidR="006904C6" w:rsidRPr="009172A3" w:rsidTr="005329E8"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t>Enw:</w:t>
            </w:r>
          </w:p>
        </w:tc>
        <w:bookmarkStart w:id="41" w:name="Text103"/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9172A3">
              <w:rPr>
                <w:b/>
                <w:szCs w:val="22"/>
                <w:lang w:val="cy-GB"/>
              </w:rPr>
              <w:instrText xml:space="preserve"> FORMTEXT </w:instrText>
            </w:r>
            <w:r w:rsidRPr="009172A3">
              <w:rPr>
                <w:b/>
                <w:szCs w:val="22"/>
                <w:lang w:val="cy-GB"/>
              </w:rPr>
            </w:r>
            <w:r w:rsidRPr="009172A3">
              <w:rPr>
                <w:b/>
                <w:szCs w:val="22"/>
                <w:lang w:val="cy-GB"/>
              </w:rPr>
              <w:fldChar w:fldCharType="separate"/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fldChar w:fldCharType="end"/>
            </w:r>
            <w:bookmarkEnd w:id="41"/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t>Dyddiad Geni:</w:t>
            </w:r>
            <w:bookmarkStart w:id="42" w:name="Text104"/>
            <w:r w:rsidRPr="009172A3">
              <w:rPr>
                <w:b/>
                <w:szCs w:val="22"/>
                <w:lang w:val="cy-GB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Pr="009172A3">
              <w:rPr>
                <w:b/>
                <w:szCs w:val="22"/>
                <w:lang w:val="cy-GB"/>
              </w:rPr>
              <w:instrText xml:space="preserve"> FORMTEXT </w:instrText>
            </w:r>
            <w:r w:rsidRPr="009172A3">
              <w:rPr>
                <w:b/>
                <w:szCs w:val="22"/>
                <w:lang w:val="cy-GB"/>
              </w:rPr>
            </w:r>
            <w:r w:rsidRPr="009172A3">
              <w:rPr>
                <w:b/>
                <w:szCs w:val="22"/>
                <w:lang w:val="cy-GB"/>
              </w:rPr>
              <w:fldChar w:fldCharType="separate"/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fldChar w:fldCharType="end"/>
            </w:r>
            <w:bookmarkEnd w:id="42"/>
          </w:p>
        </w:tc>
      </w:tr>
      <w:tr w:rsidR="006904C6" w:rsidRPr="009172A3" w:rsidTr="007356B4">
        <w:tc>
          <w:tcPr>
            <w:tcW w:w="3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t>Dyddiad cwblhau:</w:t>
            </w:r>
          </w:p>
        </w:tc>
        <w:bookmarkStart w:id="43" w:name="Text105"/>
        <w:tc>
          <w:tcPr>
            <w:tcW w:w="6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Pr="009172A3">
              <w:rPr>
                <w:b/>
                <w:szCs w:val="22"/>
                <w:lang w:val="cy-GB"/>
              </w:rPr>
              <w:instrText xml:space="preserve"> FORMTEXT </w:instrText>
            </w:r>
            <w:r w:rsidRPr="009172A3">
              <w:rPr>
                <w:b/>
                <w:szCs w:val="22"/>
                <w:lang w:val="cy-GB"/>
              </w:rPr>
            </w:r>
            <w:r w:rsidRPr="009172A3">
              <w:rPr>
                <w:b/>
                <w:szCs w:val="22"/>
                <w:lang w:val="cy-GB"/>
              </w:rPr>
              <w:fldChar w:fldCharType="separate"/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fldChar w:fldCharType="end"/>
            </w:r>
            <w:bookmarkEnd w:id="43"/>
          </w:p>
        </w:tc>
      </w:tr>
      <w:tr w:rsidR="006904C6" w:rsidRPr="009172A3" w:rsidTr="007356B4">
        <w:tc>
          <w:tcPr>
            <w:tcW w:w="3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t xml:space="preserve">Y Swydd yr ydych yn Ymgeisio Amdani: </w:t>
            </w:r>
          </w:p>
        </w:tc>
        <w:bookmarkStart w:id="44" w:name="Text106"/>
        <w:tc>
          <w:tcPr>
            <w:tcW w:w="6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9172A3">
              <w:rPr>
                <w:b/>
                <w:szCs w:val="22"/>
                <w:lang w:val="cy-GB"/>
              </w:rPr>
              <w:instrText xml:space="preserve"> FORMTEXT </w:instrText>
            </w:r>
            <w:r w:rsidRPr="009172A3">
              <w:rPr>
                <w:b/>
                <w:szCs w:val="22"/>
                <w:lang w:val="cy-GB"/>
              </w:rPr>
            </w:r>
            <w:r w:rsidRPr="009172A3">
              <w:rPr>
                <w:b/>
                <w:szCs w:val="22"/>
                <w:lang w:val="cy-GB"/>
              </w:rPr>
              <w:fldChar w:fldCharType="separate"/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fldChar w:fldCharType="end"/>
            </w:r>
            <w:bookmarkEnd w:id="44"/>
          </w:p>
        </w:tc>
      </w:tr>
      <w:tr w:rsidR="006904C6" w:rsidRPr="009172A3" w:rsidTr="005329E8">
        <w:tc>
          <w:tcPr>
            <w:tcW w:w="51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t xml:space="preserve">Rhif Gwasanaeth Tân:  </w:t>
            </w:r>
            <w:r w:rsidRPr="009172A3">
              <w:rPr>
                <w:b/>
                <w:i/>
                <w:sz w:val="20"/>
                <w:lang w:val="cy-GB"/>
              </w:rPr>
              <w:t>(Ymgeiswyr Mewnol yn unig)</w:t>
            </w:r>
          </w:p>
        </w:tc>
        <w:bookmarkStart w:id="45" w:name="Text107"/>
        <w:tc>
          <w:tcPr>
            <w:tcW w:w="4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rPr>
                <w:b/>
                <w:szCs w:val="22"/>
                <w:lang w:val="cy-GB"/>
              </w:rPr>
            </w:pPr>
            <w:r w:rsidRPr="009172A3">
              <w:rPr>
                <w:b/>
                <w:szCs w:val="22"/>
                <w:lang w:val="cy-GB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 w:rsidRPr="009172A3">
              <w:rPr>
                <w:b/>
                <w:szCs w:val="22"/>
                <w:lang w:val="cy-GB"/>
              </w:rPr>
              <w:instrText xml:space="preserve"> FORMTEXT </w:instrText>
            </w:r>
            <w:r w:rsidRPr="009172A3">
              <w:rPr>
                <w:b/>
                <w:szCs w:val="22"/>
                <w:lang w:val="cy-GB"/>
              </w:rPr>
            </w:r>
            <w:r w:rsidRPr="009172A3">
              <w:rPr>
                <w:b/>
                <w:szCs w:val="22"/>
                <w:lang w:val="cy-GB"/>
              </w:rPr>
              <w:fldChar w:fldCharType="separate"/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t> </w:t>
            </w:r>
            <w:r w:rsidRPr="009172A3">
              <w:rPr>
                <w:b/>
                <w:szCs w:val="22"/>
                <w:lang w:val="cy-GB"/>
              </w:rPr>
              <w:fldChar w:fldCharType="end"/>
            </w:r>
            <w:bookmarkEnd w:id="45"/>
          </w:p>
        </w:tc>
      </w:tr>
      <w:tr w:rsidR="006904C6" w:rsidRPr="009172A3" w:rsidTr="005329E8">
        <w:trPr>
          <w:trHeight w:val="1424"/>
        </w:trPr>
        <w:tc>
          <w:tcPr>
            <w:tcW w:w="98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spacing w:before="120"/>
              <w:rPr>
                <w:rFonts w:cs="Arial"/>
                <w:sz w:val="20"/>
                <w:lang w:val="cy-GB"/>
              </w:rPr>
            </w:pPr>
            <w:r w:rsidRPr="009172A3">
              <w:rPr>
                <w:rFonts w:cs="Arial"/>
                <w:sz w:val="20"/>
                <w:lang w:val="cy-GB"/>
              </w:rPr>
              <w:t xml:space="preserve">Fel awdurdod cyhoeddus mae’n ofynnol i Wasanaeth Tân ac Achub Gogledd Cymru gymryd camau a cheisio hyrwyddo cyfle cyfartal a brwydro yn erbyn gwahaniaethu. Ni fydd yr wybodaeth yn cael ei defnyddio fel rhan o’ch cais ac bydd y ffurflen yn cael ei thynnu oddi wrth eich ffurflen gais cyn y byddwn yn mynd ymlaen i llunio rhestr fer. Bydd yr wybodaeth a gesglir yn cael ei defnyddio ar gyfer monitor ac fel sail i fentrau gweithredu cadarnhaol. </w:t>
            </w:r>
          </w:p>
        </w:tc>
      </w:tr>
      <w:tr w:rsidR="006904C6" w:rsidRPr="009172A3" w:rsidTr="005329E8">
        <w:tc>
          <w:tcPr>
            <w:tcW w:w="98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c>
          <w:tcPr>
            <w:tcW w:w="98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rFonts w:cs="Arial"/>
                <w:b/>
                <w:sz w:val="20"/>
                <w:lang w:val="cy-GB"/>
              </w:rPr>
              <w:t xml:space="preserve">Ethnigrwydd </w:t>
            </w:r>
            <w:r w:rsidRPr="009172A3">
              <w:rPr>
                <w:rFonts w:cs="Arial"/>
                <w:b/>
                <w:i/>
                <w:sz w:val="20"/>
                <w:lang w:val="cy-GB"/>
              </w:rPr>
              <w:t>Beth yw eich grŵp ethnig?</w:t>
            </w:r>
          </w:p>
        </w:tc>
      </w:tr>
      <w:tr w:rsidR="006904C6" w:rsidRPr="009172A3" w:rsidTr="005329E8">
        <w:tc>
          <w:tcPr>
            <w:tcW w:w="9861" w:type="dxa"/>
            <w:gridSpan w:val="11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c>
          <w:tcPr>
            <w:tcW w:w="4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Gwyn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 xml:space="preserve">Cymysg/mwy nag un grŵp ethnig </w:t>
            </w:r>
          </w:p>
        </w:tc>
      </w:tr>
      <w:bookmarkStart w:id="46" w:name="Check3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9B18C9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46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Prydeinig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47" w:name="Check11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47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Gwyn a Du Caribïaidd </w:t>
            </w:r>
          </w:p>
        </w:tc>
      </w:tr>
      <w:bookmarkStart w:id="48" w:name="Check4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48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Cymreig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49" w:name="Check12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49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Gwyn a Du Affricanaidd</w:t>
            </w:r>
          </w:p>
        </w:tc>
      </w:tr>
      <w:bookmarkStart w:id="50" w:name="Check5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0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Seisnig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51" w:name="Check13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1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Gwyn ac Asiaidd</w:t>
            </w:r>
          </w:p>
        </w:tc>
      </w:tr>
      <w:bookmarkStart w:id="52" w:name="Check6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2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Albanaidd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53" w:name="Check14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3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Ddim yn dymuno datgan </w:t>
            </w:r>
          </w:p>
        </w:tc>
      </w:tr>
      <w:bookmarkStart w:id="54" w:name="Check7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4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Gwyddelig/Gogledd 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55" w:name="Check15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5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 os gwelwch yn dda:</w:t>
            </w:r>
          </w:p>
        </w:tc>
      </w:tr>
      <w:bookmarkStart w:id="56" w:name="Check8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6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Sipsi neu Deithiwr Gwyddelig 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57" w:name="Text114"/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7"/>
          </w:p>
        </w:tc>
      </w:tr>
      <w:bookmarkStart w:id="58" w:name="Check9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8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Ddim yn dymuno datgan </w:t>
            </w:r>
          </w:p>
        </w:tc>
        <w:tc>
          <w:tcPr>
            <w:tcW w:w="5369" w:type="dxa"/>
            <w:gridSpan w:val="6"/>
            <w:tcBorders>
              <w:lef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bookmarkStart w:id="59" w:name="Check10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59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 os gwelwch yn dda: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 xml:space="preserve">Asiaidd/Asiaidd Prydeinig </w:t>
            </w:r>
          </w:p>
        </w:tc>
      </w:tr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0" w:name="Text113"/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0"/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1" w:name="Check16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1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Indiaidd</w:t>
            </w:r>
          </w:p>
        </w:tc>
      </w:tr>
      <w:tr w:rsidR="006904C6" w:rsidRPr="009172A3" w:rsidTr="005329E8">
        <w:trPr>
          <w:trHeight w:val="287"/>
        </w:trPr>
        <w:tc>
          <w:tcPr>
            <w:tcW w:w="449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2" w:name="Check17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2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Pacistanaidd</w:t>
            </w:r>
          </w:p>
        </w:tc>
      </w:tr>
      <w:tr w:rsidR="006904C6" w:rsidRPr="009172A3" w:rsidTr="005329E8">
        <w:tc>
          <w:tcPr>
            <w:tcW w:w="4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Du/Affricanaidd/Caribïaidd/Du Prydeinig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3" w:name="Check18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3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Bangladeshaidd</w:t>
            </w:r>
          </w:p>
        </w:tc>
      </w:tr>
      <w:bookmarkStart w:id="64" w:name="Check22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4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Affricanaidd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5" w:name="Check19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5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Tsieineaidd</w:t>
            </w:r>
          </w:p>
        </w:tc>
      </w:tr>
      <w:bookmarkStart w:id="66" w:name="Check23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6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Caribïaidd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7" w:name="Check20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7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Ddim yn dymuno datgan </w:t>
            </w:r>
          </w:p>
        </w:tc>
      </w:tr>
      <w:bookmarkStart w:id="68" w:name="Check24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8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Ddim yn dymuno datgan 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69" w:name="Check21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69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isodos gwelwch yn dda:</w:t>
            </w:r>
          </w:p>
        </w:tc>
      </w:tr>
      <w:bookmarkStart w:id="70" w:name="Check25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0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 os gwelwch yn dda: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1" w:name="Text116"/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1"/>
          </w:p>
        </w:tc>
      </w:tr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2" w:name="Text115"/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2"/>
          </w:p>
        </w:tc>
        <w:tc>
          <w:tcPr>
            <w:tcW w:w="5369" w:type="dxa"/>
            <w:gridSpan w:val="6"/>
            <w:tcBorders>
              <w:lef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c>
          <w:tcPr>
            <w:tcW w:w="535" w:type="dxa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618" w:type="dxa"/>
            <w:gridSpan w:val="2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707" w:type="dxa"/>
            <w:gridSpan w:val="2"/>
            <w:tcBorders>
              <w:left w:val="nil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Unrhyw grŵp ethnig arall</w:t>
            </w:r>
          </w:p>
        </w:tc>
      </w:tr>
      <w:tr w:rsidR="006904C6" w:rsidRPr="009172A3" w:rsidTr="005329E8">
        <w:tc>
          <w:tcPr>
            <w:tcW w:w="535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3957" w:type="dxa"/>
            <w:gridSpan w:val="4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3" w:name="Check26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3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Nodwch isod os gwelwch yn dda:</w:t>
            </w:r>
          </w:p>
        </w:tc>
      </w:tr>
      <w:tr w:rsidR="006904C6" w:rsidRPr="009172A3" w:rsidTr="005329E8">
        <w:tc>
          <w:tcPr>
            <w:tcW w:w="535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3957" w:type="dxa"/>
            <w:gridSpan w:val="4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4" w:name="Text117"/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4"/>
          </w:p>
        </w:tc>
      </w:tr>
      <w:tr w:rsidR="006904C6" w:rsidRPr="009172A3" w:rsidTr="005329E8">
        <w:tc>
          <w:tcPr>
            <w:tcW w:w="9861" w:type="dxa"/>
            <w:gridSpan w:val="11"/>
            <w:tcBorders>
              <w:bottom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c>
          <w:tcPr>
            <w:tcW w:w="98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Rhyw a Hunaniaeth Rywiol:</w:t>
            </w:r>
          </w:p>
        </w:tc>
      </w:tr>
      <w:tr w:rsidR="006904C6" w:rsidRPr="009172A3" w:rsidTr="005329E8">
        <w:tc>
          <w:tcPr>
            <w:tcW w:w="9861" w:type="dxa"/>
            <w:gridSpan w:val="11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c>
          <w:tcPr>
            <w:tcW w:w="4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Rhyw: Beth yw eich rhyw?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Hunaniaeth rywiol: beth sy’n disgrifio orau sut rydych chi’n meddwl amdanoch eich hun?</w:t>
            </w:r>
          </w:p>
        </w:tc>
      </w:tr>
      <w:bookmarkStart w:id="75" w:name="Check27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5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Benyw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6" w:name="Check29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6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Heterorywiol/Strêt</w:t>
            </w:r>
          </w:p>
        </w:tc>
      </w:tr>
      <w:bookmarkStart w:id="77" w:name="Check28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7"/>
          </w:p>
        </w:tc>
        <w:tc>
          <w:tcPr>
            <w:tcW w:w="39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Gwryw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8" w:name="Check30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8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Hoyw/Lesbiaidd</w:t>
            </w:r>
          </w:p>
        </w:tc>
      </w:tr>
      <w:tr w:rsidR="006904C6" w:rsidRPr="009172A3" w:rsidTr="005329E8">
        <w:tc>
          <w:tcPr>
            <w:tcW w:w="4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79" w:name="Check31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79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Deurywiol</w:t>
            </w:r>
          </w:p>
        </w:tc>
      </w:tr>
      <w:tr w:rsidR="006904C6" w:rsidRPr="009172A3" w:rsidTr="005329E8">
        <w:tc>
          <w:tcPr>
            <w:tcW w:w="4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b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b/>
                <w:sz w:val="20"/>
                <w:szCs w:val="20"/>
                <w:lang w:val="cy-GB"/>
              </w:rPr>
              <w:t>Hunaniaeth Rhywedd: Pa un o’r canlynol sy’n disgrifio orau sut rydych yn meddwl amdanoch eich hun?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80" w:name="Check32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0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Ddim yn dymuno datgan</w:t>
            </w:r>
          </w:p>
        </w:tc>
      </w:tr>
      <w:bookmarkStart w:id="81" w:name="Check34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1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Benyw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82" w:name="Check33"/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2"/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 os gwelwch yn dda:</w:t>
            </w:r>
          </w:p>
        </w:tc>
      </w:tr>
      <w:bookmarkStart w:id="83" w:name="Check35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3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Gwryw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84" w:name="Text118"/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4"/>
          </w:p>
        </w:tc>
      </w:tr>
      <w:bookmarkStart w:id="85" w:name="Check36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5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Mewn ffordd arall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684" w:type="dxa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bookmarkStart w:id="86" w:name="Check37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6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Ddim yn berthnasol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465" w:type="dxa"/>
            <w:gridSpan w:val="2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684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bookmarkStart w:id="87" w:name="Check38"/>
      <w:tr w:rsidR="006904C6" w:rsidRPr="009172A3" w:rsidTr="005329E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7"/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Ddim yn dymuno datgan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13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465" w:type="dxa"/>
            <w:gridSpan w:val="2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684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</w:tbl>
    <w:p w:rsidR="006904C6" w:rsidRPr="009172A3" w:rsidRDefault="006904C6">
      <w:pPr>
        <w:rPr>
          <w:lang w:val="cy-GB"/>
        </w:rPr>
      </w:pPr>
    </w:p>
    <w:p w:rsidR="006904C6" w:rsidRPr="009172A3" w:rsidRDefault="006904C6">
      <w:pPr>
        <w:rPr>
          <w:lang w:val="cy-GB"/>
        </w:rPr>
      </w:pPr>
    </w:p>
    <w:p w:rsidR="006904C6" w:rsidRPr="009172A3" w:rsidRDefault="006904C6">
      <w:pPr>
        <w:rPr>
          <w:lang w:val="cy-GB"/>
        </w:rPr>
      </w:pPr>
    </w:p>
    <w:p w:rsidR="006904C6" w:rsidRPr="009172A3" w:rsidRDefault="006904C6">
      <w:pPr>
        <w:rPr>
          <w:lang w:val="cy-GB"/>
        </w:rPr>
      </w:pPr>
    </w:p>
    <w:p w:rsidR="006904C6" w:rsidRPr="009172A3" w:rsidRDefault="006904C6">
      <w:pPr>
        <w:rPr>
          <w:lang w:val="cy-GB"/>
        </w:rPr>
      </w:pPr>
    </w:p>
    <w:p w:rsidR="006904C6" w:rsidRPr="009172A3" w:rsidRDefault="006904C6">
      <w:pPr>
        <w:rPr>
          <w:lang w:val="cy-GB"/>
        </w:rPr>
      </w:pPr>
    </w:p>
    <w:tbl>
      <w:tblPr>
        <w:tblpPr w:leftFromText="180" w:rightFromText="180" w:vertAnchor="text" w:horzAnchor="margin" w:tblpY="218"/>
        <w:tblW w:w="9854" w:type="dxa"/>
        <w:tblLook w:val="00A0" w:firstRow="1" w:lastRow="0" w:firstColumn="1" w:lastColumn="0" w:noHBand="0" w:noVBand="0"/>
      </w:tblPr>
      <w:tblGrid>
        <w:gridCol w:w="521"/>
        <w:gridCol w:w="2246"/>
        <w:gridCol w:w="1743"/>
        <w:gridCol w:w="281"/>
        <w:gridCol w:w="567"/>
        <w:gridCol w:w="2304"/>
        <w:gridCol w:w="1100"/>
        <w:gridCol w:w="449"/>
        <w:gridCol w:w="643"/>
      </w:tblGrid>
      <w:tr w:rsidR="006904C6" w:rsidRPr="009172A3" w:rsidTr="005329E8">
        <w:tc>
          <w:tcPr>
            <w:tcW w:w="98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 xml:space="preserve">Anabledd a Phriodas neu Bartneriaeth Sifil </w:t>
            </w:r>
          </w:p>
        </w:tc>
      </w:tr>
      <w:tr w:rsidR="006904C6" w:rsidRPr="009172A3" w:rsidTr="005329E8">
        <w:tc>
          <w:tcPr>
            <w:tcW w:w="985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904C6" w:rsidRPr="009172A3" w:rsidRDefault="006904C6" w:rsidP="005329E8">
            <w:pPr>
              <w:rPr>
                <w:sz w:val="16"/>
                <w:szCs w:val="16"/>
                <w:lang w:val="cy-GB"/>
              </w:rPr>
            </w:pPr>
          </w:p>
        </w:tc>
      </w:tr>
      <w:tr w:rsidR="006904C6" w:rsidRPr="009172A3" w:rsidTr="005329E8">
        <w:tc>
          <w:tcPr>
            <w:tcW w:w="98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b/>
                <w:sz w:val="20"/>
                <w:szCs w:val="20"/>
                <w:lang w:val="cy-GB"/>
              </w:rPr>
              <w:t>Anabledd</w:t>
            </w:r>
          </w:p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 xml:space="preserve">Mae Gwasanaeth Tân ac Achub Gogledd Cymru yn gweithredu Cynllun Sicrhau Cyfweliad i ymgeiswyr sydd ag anableddau (tic dwbl). Mae hyn yn golygu bod unrhyw ymgeisydd am swydd, sydd ag anabledd ac yn bodloni’r gofynion hanfodol ar gyfer y swydd sydd ym manylion y person, yn cael ei wahodd i’r broses ddethol/cyfweliad. Y diffiniad o anabledd dan Ddeddf Cydraddoldeb </w:t>
            </w:r>
            <w:r w:rsidRPr="009172A3">
              <w:rPr>
                <w:rFonts w:ascii="Century Gothic" w:hAnsi="Century Gothic" w:cs="Arial"/>
                <w:sz w:val="20"/>
                <w:lang w:val="cy-GB"/>
              </w:rPr>
              <w:t>2010 yw nam corfforol neu feddyliol, sy’n cael effaith sylweddol yn y tymor hir ar allu person i gyflawni gweithgareddau cyffredin bob dydd.</w:t>
            </w:r>
          </w:p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12"/>
                <w:szCs w:val="12"/>
                <w:lang w:val="cy-GB"/>
              </w:rPr>
            </w:pPr>
          </w:p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b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b/>
                <w:sz w:val="20"/>
                <w:szCs w:val="20"/>
                <w:lang w:val="cy-GB"/>
              </w:rPr>
              <w:t>Priodas neu Gyplau o’r Un Rhyw mewn Partneriaeth Sifil</w:t>
            </w:r>
          </w:p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bCs/>
                <w:sz w:val="20"/>
                <w:szCs w:val="20"/>
                <w:lang w:val="cy-GB"/>
              </w:rPr>
              <w:t>Mae partneriaiethau sifil yn y Deyrnas Unedig, dan Ddeddf Partneriaethau Sifil</w:t>
            </w: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 xml:space="preserve"> 2004, yn </w:t>
            </w:r>
            <w:r w:rsidRPr="009172A3">
              <w:rPr>
                <w:rFonts w:ascii="Century Gothic" w:hAnsi="Century Gothic" w:cs="Arial"/>
                <w:sz w:val="20"/>
                <w:szCs w:val="20"/>
                <w:u w:val="single"/>
                <w:lang w:val="cy-GB"/>
              </w:rPr>
              <w:t>caniatáu i gyplau o’r un rhyw</w:t>
            </w: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 xml:space="preserve"> gael yr un hawliau a chyfrifoldebau, yn eu hanfod, â phriodas sifil. </w:t>
            </w:r>
          </w:p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12"/>
                <w:szCs w:val="12"/>
                <w:lang w:val="cy-GB"/>
              </w:rPr>
            </w:pPr>
          </w:p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 xml:space="preserve">Mae Deddf Priodas (Cyplau o’r Un Rhyw) 2013 wedi cyfreithloni priodas lawn i gyplau o’r un rhyw, gan ddechrau ym Mawrth 2014, er bod partneriaethau sifil yn dal ar gael. </w:t>
            </w:r>
          </w:p>
        </w:tc>
      </w:tr>
      <w:tr w:rsidR="006904C6" w:rsidRPr="009172A3" w:rsidTr="005329E8">
        <w:tc>
          <w:tcPr>
            <w:tcW w:w="9854" w:type="dxa"/>
            <w:gridSpan w:val="9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16"/>
                <w:szCs w:val="16"/>
                <w:lang w:val="cy-GB"/>
              </w:rPr>
            </w:pPr>
          </w:p>
          <w:p w:rsidR="006904C6" w:rsidRPr="009172A3" w:rsidRDefault="006904C6" w:rsidP="005329E8">
            <w:pPr>
              <w:rPr>
                <w:sz w:val="16"/>
                <w:szCs w:val="16"/>
                <w:lang w:val="cy-GB"/>
              </w:rPr>
            </w:pPr>
          </w:p>
        </w:tc>
      </w:tr>
      <w:tr w:rsidR="006904C6" w:rsidRPr="009172A3" w:rsidTr="005329E8"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Anabledd</w:t>
            </w:r>
          </w:p>
        </w:tc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 xml:space="preserve">Priodas neu Bartneriaeth Sifil </w:t>
            </w:r>
          </w:p>
        </w:tc>
      </w:tr>
      <w:tr w:rsidR="006904C6" w:rsidRPr="009172A3" w:rsidTr="005329E8">
        <w:trPr>
          <w:trHeight w:val="981"/>
        </w:trPr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i/>
                <w:sz w:val="20"/>
                <w:lang w:val="cy-GB"/>
              </w:rPr>
            </w:pPr>
            <w:r w:rsidRPr="009172A3">
              <w:rPr>
                <w:rFonts w:cs="Arial"/>
                <w:i/>
                <w:sz w:val="20"/>
                <w:lang w:val="cy-GB"/>
              </w:rPr>
              <w:t>Oes gennych chi gyflwr neu anabledd corfforol neu feddyliol hirsefydlog? Ystyr ‘hirsefydlog’ yw unrhyw beth sydd wedi para neu’n debygol o bara 12 mis o leiaf.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Beth yw eich statws priodasol cyfreithlon, neu o’r un rhyw?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jc w:val="center"/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Yr Un Rhyw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jc w:val="center"/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Y Rhyw Arall</w:t>
            </w:r>
          </w:p>
        </w:tc>
      </w:tr>
      <w:bookmarkStart w:id="88" w:name="Check39"/>
      <w:tr w:rsidR="006904C6" w:rsidRPr="009172A3" w:rsidTr="005329E8">
        <w:trPr>
          <w:trHeight w:val="306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8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Nam Corfforol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Priod</w:t>
            </w:r>
          </w:p>
        </w:tc>
        <w:bookmarkStart w:id="89" w:name="Check47"/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89"/>
          </w:p>
        </w:tc>
        <w:bookmarkStart w:id="90" w:name="Check50"/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0"/>
          </w:p>
        </w:tc>
      </w:tr>
      <w:bookmarkStart w:id="91" w:name="Check40"/>
      <w:tr w:rsidR="006904C6" w:rsidRPr="009172A3" w:rsidTr="005329E8">
        <w:trPr>
          <w:trHeight w:val="306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1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Nam ar y Synhwyrau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Byw gyda phartner</w:t>
            </w:r>
          </w:p>
        </w:tc>
        <w:bookmarkStart w:id="92" w:name="Check48"/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2"/>
          </w:p>
        </w:tc>
        <w:bookmarkStart w:id="93" w:name="Check51"/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3"/>
          </w:p>
        </w:tc>
      </w:tr>
      <w:bookmarkStart w:id="94" w:name="Check41"/>
      <w:tr w:rsidR="006904C6" w:rsidRPr="009172A3" w:rsidTr="005329E8">
        <w:trPr>
          <w:trHeight w:val="31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4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Cyflwr Iechyd Meddwl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Partneriaeth Sifil Gofrestredig</w:t>
            </w:r>
          </w:p>
        </w:tc>
        <w:bookmarkStart w:id="95" w:name="Check49"/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5"/>
          </w:p>
        </w:tc>
        <w:bookmarkStart w:id="96" w:name="Check52"/>
        <w:tc>
          <w:tcPr>
            <w:tcW w:w="10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6"/>
          </w:p>
        </w:tc>
      </w:tr>
      <w:bookmarkStart w:id="97" w:name="Check42"/>
      <w:tr w:rsidR="006904C6" w:rsidRPr="009172A3" w:rsidTr="005329E8">
        <w:trPr>
          <w:trHeight w:val="294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7"/>
          </w:p>
        </w:tc>
        <w:tc>
          <w:tcPr>
            <w:tcW w:w="3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spacing w:before="100" w:beforeAutospacing="1" w:after="100" w:afterAutospacing="1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 xml:space="preserve">Salwch neu gyflwr iechyd hirsefydlog 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0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c>
          <w:tcPr>
            <w:tcW w:w="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3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Sengl</w:t>
            </w:r>
          </w:p>
        </w:tc>
        <w:bookmarkStart w:id="98" w:name="Check53"/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8"/>
          </w:p>
        </w:tc>
      </w:tr>
      <w:bookmarkStart w:id="99" w:name="Check43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99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Arall, megis anffurfiad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Gweddw</w:t>
            </w:r>
          </w:p>
        </w:tc>
        <w:bookmarkStart w:id="100" w:name="Check54"/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0"/>
          </w:p>
        </w:tc>
      </w:tr>
      <w:bookmarkStart w:id="101" w:name="Check44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1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 xml:space="preserve">Anabledd dysgu 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Wedi gwahanu</w:t>
            </w:r>
          </w:p>
        </w:tc>
        <w:bookmarkStart w:id="102" w:name="Check55"/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2"/>
          </w:p>
        </w:tc>
      </w:tr>
      <w:bookmarkStart w:id="103" w:name="Check45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3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Ddim yn dymuno datgan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Wedi ysgaru</w:t>
            </w:r>
          </w:p>
        </w:tc>
        <w:bookmarkStart w:id="104" w:name="Check56"/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4"/>
          </w:p>
        </w:tc>
      </w:tr>
      <w:bookmarkStart w:id="105" w:name="Check46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5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904C6" w:rsidRPr="009172A3" w:rsidRDefault="006904C6" w:rsidP="005329E8">
            <w:pPr>
              <w:pStyle w:val="NoSpacing"/>
              <w:rPr>
                <w:rFonts w:ascii="Century Gothic" w:hAnsi="Century Gothic" w:cs="Arial"/>
                <w:sz w:val="20"/>
                <w:szCs w:val="20"/>
                <w:lang w:val="cy-GB"/>
              </w:rPr>
            </w:pPr>
            <w:r w:rsidRPr="009172A3">
              <w:rPr>
                <w:rFonts w:ascii="Century Gothic" w:hAnsi="Century Gothic" w:cs="Arial"/>
                <w:sz w:val="20"/>
                <w:szCs w:val="20"/>
                <w:lang w:val="cy-GB"/>
              </w:rPr>
              <w:t>Dim</w:t>
            </w: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Ddim yn dymuno datgan</w:t>
            </w:r>
          </w:p>
        </w:tc>
        <w:bookmarkStart w:id="106" w:name="Check57"/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7356B4">
            <w:pPr>
              <w:jc w:val="center"/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6"/>
          </w:p>
        </w:tc>
      </w:tr>
      <w:tr w:rsidR="006904C6" w:rsidRPr="009172A3" w:rsidTr="005329E8">
        <w:tc>
          <w:tcPr>
            <w:tcW w:w="9854" w:type="dxa"/>
            <w:gridSpan w:val="9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16"/>
                <w:szCs w:val="16"/>
                <w:lang w:val="cy-GB"/>
              </w:rPr>
            </w:pPr>
          </w:p>
        </w:tc>
      </w:tr>
      <w:tr w:rsidR="006904C6" w:rsidRPr="009172A3" w:rsidTr="005329E8">
        <w:tc>
          <w:tcPr>
            <w:tcW w:w="9854" w:type="dxa"/>
            <w:gridSpan w:val="9"/>
          </w:tcPr>
          <w:p w:rsidR="006904C6" w:rsidRPr="009172A3" w:rsidRDefault="006904C6" w:rsidP="005329E8">
            <w:pPr>
              <w:rPr>
                <w:sz w:val="16"/>
                <w:szCs w:val="16"/>
                <w:lang w:val="cy-GB"/>
              </w:rPr>
            </w:pPr>
          </w:p>
        </w:tc>
      </w:tr>
      <w:tr w:rsidR="006904C6" w:rsidRPr="009172A3" w:rsidTr="005329E8">
        <w:tc>
          <w:tcPr>
            <w:tcW w:w="9854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Hunaniaeth Genedlaethol a Chrefydd</w:t>
            </w:r>
          </w:p>
        </w:tc>
      </w:tr>
      <w:tr w:rsidR="006904C6" w:rsidRPr="009172A3" w:rsidTr="005329E8">
        <w:tc>
          <w:tcPr>
            <w:tcW w:w="9854" w:type="dxa"/>
            <w:gridSpan w:val="9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</w:tr>
      <w:tr w:rsidR="006904C6" w:rsidRPr="009172A3" w:rsidTr="005329E8">
        <w:trPr>
          <w:trHeight w:val="506"/>
        </w:trPr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Hunaniaeth Genedlaethol :</w:t>
            </w:r>
          </w:p>
        </w:tc>
        <w:tc>
          <w:tcPr>
            <w:tcW w:w="28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04C6" w:rsidRPr="009172A3" w:rsidRDefault="006904C6" w:rsidP="005329E8">
            <w:pPr>
              <w:rPr>
                <w:b/>
                <w:sz w:val="20"/>
                <w:lang w:val="cy-GB"/>
              </w:rPr>
            </w:pPr>
            <w:r w:rsidRPr="009172A3">
              <w:rPr>
                <w:b/>
                <w:sz w:val="20"/>
                <w:lang w:val="cy-GB"/>
              </w:rPr>
              <w:t>Crefydd: Beth yw eich crefydd?</w:t>
            </w:r>
          </w:p>
        </w:tc>
      </w:tr>
      <w:bookmarkStart w:id="107" w:name="Check58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7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Prydeinig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08" w:name="Check65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8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Dim Crefydd</w:t>
            </w:r>
          </w:p>
        </w:tc>
      </w:tr>
      <w:bookmarkStart w:id="109" w:name="Check59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09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Cymreig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10" w:name="Check66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0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Cristion (Pob enwad)</w:t>
            </w:r>
          </w:p>
        </w:tc>
      </w:tr>
      <w:bookmarkStart w:id="111" w:name="Check60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1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Albanaidd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12" w:name="Check67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2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Bwdhydd</w:t>
            </w:r>
          </w:p>
        </w:tc>
      </w:tr>
      <w:bookmarkStart w:id="113" w:name="Check61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3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Seisnig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14" w:name="Check6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4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Hindŵaidd</w:t>
            </w:r>
          </w:p>
        </w:tc>
      </w:tr>
      <w:bookmarkStart w:id="115" w:name="Check62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5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 xml:space="preserve">Gwyddelig/Gogledd Iwerddon 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16" w:name="Check69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6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Iddewig</w:t>
            </w:r>
          </w:p>
        </w:tc>
      </w:tr>
      <w:bookmarkStart w:id="117" w:name="Check63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7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Ddim yn dymuno datgan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18" w:name="Check70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8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Sikhaidd</w:t>
            </w:r>
          </w:p>
        </w:tc>
      </w:tr>
      <w:bookmarkStart w:id="119" w:name="Check64"/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19"/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 os gwelwch yn dda: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20" w:name="Check71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20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Mwslimaidd</w:t>
            </w:r>
          </w:p>
        </w:tc>
      </w:tr>
      <w:tr w:rsidR="006904C6" w:rsidRPr="009172A3" w:rsidTr="005329E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21" w:name="Check72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FORMCHECKBOX </w:instrText>
            </w:r>
            <w:r w:rsidR="00184351">
              <w:rPr>
                <w:sz w:val="20"/>
                <w:lang w:val="cy-GB"/>
              </w:rPr>
            </w:r>
            <w:r w:rsidR="00184351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21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Ddim yn dymuno datgan</w:t>
            </w:r>
          </w:p>
        </w:tc>
      </w:tr>
      <w:tr w:rsidR="006904C6" w:rsidRPr="009172A3" w:rsidTr="005329E8">
        <w:tc>
          <w:tcPr>
            <w:tcW w:w="521" w:type="dxa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22" w:name="Check73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lang w:val="cy-GB"/>
              </w:rPr>
            </w:pPr>
            <w:r w:rsidRPr="009172A3">
              <w:rPr>
                <w:lang w:val="cy-GB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72A3">
              <w:rPr>
                <w:lang w:val="cy-GB"/>
              </w:rPr>
              <w:instrText xml:space="preserve"> FORMCHECKBOX </w:instrText>
            </w:r>
            <w:r w:rsidR="00184351">
              <w:rPr>
                <w:lang w:val="cy-GB"/>
              </w:rPr>
            </w:r>
            <w:r w:rsidR="00184351">
              <w:rPr>
                <w:lang w:val="cy-GB"/>
              </w:rPr>
              <w:fldChar w:fldCharType="separate"/>
            </w:r>
            <w:r w:rsidRPr="009172A3">
              <w:rPr>
                <w:lang w:val="cy-GB"/>
              </w:rPr>
              <w:fldChar w:fldCharType="end"/>
            </w:r>
            <w:bookmarkEnd w:id="122"/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t>Arall, nodwch isod os gwelwch   yn dda:</w:t>
            </w:r>
          </w:p>
        </w:tc>
      </w:tr>
      <w:tr w:rsidR="006904C6" w:rsidRPr="009172A3" w:rsidTr="005329E8">
        <w:tc>
          <w:tcPr>
            <w:tcW w:w="521" w:type="dxa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3989" w:type="dxa"/>
            <w:gridSpan w:val="2"/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</w:p>
        </w:tc>
        <w:bookmarkStart w:id="123" w:name="Text119"/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4C6" w:rsidRPr="009172A3" w:rsidRDefault="006904C6" w:rsidP="005329E8">
            <w:pPr>
              <w:rPr>
                <w:sz w:val="20"/>
                <w:lang w:val="cy-GB"/>
              </w:rPr>
            </w:pPr>
            <w:r w:rsidRPr="009172A3">
              <w:rPr>
                <w:sz w:val="20"/>
                <w:lang w:val="cy-GB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9172A3">
              <w:rPr>
                <w:sz w:val="20"/>
                <w:lang w:val="cy-GB"/>
              </w:rPr>
              <w:instrText xml:space="preserve"> FORMTEXT </w:instrText>
            </w:r>
            <w:r w:rsidRPr="009172A3">
              <w:rPr>
                <w:sz w:val="20"/>
                <w:lang w:val="cy-GB"/>
              </w:rPr>
            </w:r>
            <w:r w:rsidRPr="009172A3">
              <w:rPr>
                <w:sz w:val="20"/>
                <w:lang w:val="cy-GB"/>
              </w:rPr>
              <w:fldChar w:fldCharType="separate"/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t> </w:t>
            </w:r>
            <w:r w:rsidRPr="009172A3">
              <w:rPr>
                <w:sz w:val="20"/>
                <w:lang w:val="cy-GB"/>
              </w:rPr>
              <w:fldChar w:fldCharType="end"/>
            </w:r>
            <w:bookmarkEnd w:id="123"/>
          </w:p>
        </w:tc>
      </w:tr>
    </w:tbl>
    <w:p w:rsidR="006904C6" w:rsidRPr="009172A3" w:rsidRDefault="006904C6" w:rsidP="001A6714">
      <w:pPr>
        <w:rPr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6254"/>
      </w:tblGrid>
      <w:tr w:rsidR="006904C6" w:rsidRPr="009172A3" w:rsidTr="005329E8">
        <w:tc>
          <w:tcPr>
            <w:tcW w:w="9854" w:type="dxa"/>
            <w:gridSpan w:val="2"/>
            <w:shd w:val="clear" w:color="auto" w:fill="A6A6A6"/>
          </w:tcPr>
          <w:p w:rsidR="006904C6" w:rsidRPr="009172A3" w:rsidRDefault="006904C6" w:rsidP="001A6714">
            <w:pPr>
              <w:rPr>
                <w:rFonts w:ascii="Arial" w:hAnsi="Arial" w:cs="Arial"/>
                <w:szCs w:val="22"/>
                <w:lang w:val="cy-GB"/>
              </w:rPr>
            </w:pPr>
            <w:r w:rsidRPr="009172A3">
              <w:rPr>
                <w:rFonts w:ascii="Arial" w:hAnsi="Arial" w:cs="Arial"/>
                <w:i/>
                <w:szCs w:val="22"/>
                <w:lang w:val="cy-GB"/>
              </w:rPr>
              <w:t>At Ddefnydd Swyddogol yn Unig</w:t>
            </w:r>
            <w:r w:rsidRPr="009172A3">
              <w:rPr>
                <w:rFonts w:ascii="Arial" w:hAnsi="Arial" w:cs="Arial"/>
                <w:szCs w:val="22"/>
                <w:lang w:val="cy-GB"/>
              </w:rPr>
              <w:t>:</w:t>
            </w:r>
          </w:p>
        </w:tc>
      </w:tr>
      <w:tr w:rsidR="006904C6" w:rsidRPr="009172A3" w:rsidTr="005329E8">
        <w:tc>
          <w:tcPr>
            <w:tcW w:w="3600" w:type="dxa"/>
          </w:tcPr>
          <w:p w:rsidR="006904C6" w:rsidRPr="009172A3" w:rsidRDefault="006904C6" w:rsidP="001A6714">
            <w:pPr>
              <w:rPr>
                <w:rFonts w:ascii="Arial" w:hAnsi="Arial" w:cs="Arial"/>
                <w:szCs w:val="22"/>
                <w:lang w:val="cy-GB"/>
              </w:rPr>
            </w:pPr>
            <w:r w:rsidRPr="009172A3">
              <w:rPr>
                <w:rFonts w:ascii="Arial" w:hAnsi="Arial" w:cs="Arial"/>
                <w:szCs w:val="22"/>
                <w:lang w:val="cy-GB"/>
              </w:rPr>
              <w:t>Dyddiad y cafodd ei gofnodi ar Workforce</w:t>
            </w:r>
          </w:p>
        </w:tc>
        <w:tc>
          <w:tcPr>
            <w:tcW w:w="6254" w:type="dxa"/>
          </w:tcPr>
          <w:p w:rsidR="006904C6" w:rsidRPr="009172A3" w:rsidRDefault="006904C6" w:rsidP="001A6714">
            <w:pPr>
              <w:rPr>
                <w:rFonts w:ascii="Arial" w:hAnsi="Arial" w:cs="Arial"/>
                <w:szCs w:val="22"/>
                <w:lang w:val="cy-GB"/>
              </w:rPr>
            </w:pPr>
          </w:p>
        </w:tc>
      </w:tr>
    </w:tbl>
    <w:p w:rsidR="006904C6" w:rsidRPr="009172A3" w:rsidRDefault="006904C6" w:rsidP="006622CC">
      <w:pPr>
        <w:rPr>
          <w:lang w:val="cy-GB"/>
        </w:rPr>
      </w:pPr>
    </w:p>
    <w:p w:rsidR="006904C6" w:rsidRPr="009172A3" w:rsidRDefault="006904C6" w:rsidP="006622CC">
      <w:pPr>
        <w:rPr>
          <w:lang w:val="cy-GB"/>
        </w:rPr>
      </w:pPr>
    </w:p>
    <w:p w:rsidR="006904C6" w:rsidRPr="009172A3" w:rsidRDefault="006904C6" w:rsidP="006622CC">
      <w:pPr>
        <w:rPr>
          <w:lang w:val="cy-GB"/>
        </w:rPr>
      </w:pPr>
    </w:p>
    <w:p w:rsidR="006904C6" w:rsidRPr="009172A3" w:rsidRDefault="006904C6" w:rsidP="006622CC">
      <w:pPr>
        <w:rPr>
          <w:lang w:val="cy-GB"/>
        </w:rPr>
      </w:pPr>
    </w:p>
    <w:p w:rsidR="006904C6" w:rsidRPr="009172A3" w:rsidRDefault="006904C6" w:rsidP="006622CC">
      <w:pPr>
        <w:rPr>
          <w:lang w:val="cy-GB"/>
        </w:rPr>
      </w:pPr>
    </w:p>
    <w:p w:rsidR="006904C6" w:rsidRPr="009172A3" w:rsidRDefault="006904C6" w:rsidP="006622CC">
      <w:pPr>
        <w:rPr>
          <w:lang w:val="cy-GB"/>
        </w:rPr>
      </w:pPr>
    </w:p>
    <w:p w:rsidR="006904C6" w:rsidRPr="009172A3" w:rsidRDefault="006904C6" w:rsidP="006622CC">
      <w:pPr>
        <w:rPr>
          <w:lang w:val="cy-GB"/>
        </w:rPr>
      </w:pPr>
    </w:p>
    <w:sectPr w:rsidR="006904C6" w:rsidRPr="009172A3" w:rsidSect="00F50600">
      <w:pgSz w:w="11906" w:h="16838"/>
      <w:pgMar w:top="284" w:right="1134" w:bottom="284" w:left="1134" w:header="720" w:footer="454" w:gutter="0"/>
      <w:paperSrc w:first="3" w:other="3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 72 1 BT">
    <w:altName w:val="Swis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23A"/>
    <w:multiLevelType w:val="hybridMultilevel"/>
    <w:tmpl w:val="7610DE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D7CB0"/>
    <w:multiLevelType w:val="hybridMultilevel"/>
    <w:tmpl w:val="7D989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57979"/>
    <w:multiLevelType w:val="hybridMultilevel"/>
    <w:tmpl w:val="E676D00E"/>
    <w:lvl w:ilvl="0" w:tplc="B8D0878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FF000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1F7952"/>
    <w:multiLevelType w:val="hybridMultilevel"/>
    <w:tmpl w:val="182E0F3C"/>
    <w:lvl w:ilvl="0" w:tplc="B8D0878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FF000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CE252D"/>
    <w:multiLevelType w:val="hybridMultilevel"/>
    <w:tmpl w:val="E3003DB4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C4C0118"/>
    <w:multiLevelType w:val="hybridMultilevel"/>
    <w:tmpl w:val="4D087FE6"/>
    <w:lvl w:ilvl="0" w:tplc="B8D0878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FF000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353B84"/>
    <w:multiLevelType w:val="hybridMultilevel"/>
    <w:tmpl w:val="CEA89D4A"/>
    <w:lvl w:ilvl="0" w:tplc="B8D0878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FF000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F04AE4"/>
    <w:multiLevelType w:val="hybridMultilevel"/>
    <w:tmpl w:val="BB94AE98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50214C36"/>
    <w:multiLevelType w:val="hybridMultilevel"/>
    <w:tmpl w:val="06E02E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AE1565"/>
    <w:multiLevelType w:val="hybridMultilevel"/>
    <w:tmpl w:val="156E690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>
    <w:nsid w:val="645318F7"/>
    <w:multiLevelType w:val="hybridMultilevel"/>
    <w:tmpl w:val="FC40B37C"/>
    <w:lvl w:ilvl="0" w:tplc="B8D0878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FF000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323F4F"/>
    <w:multiLevelType w:val="hybridMultilevel"/>
    <w:tmpl w:val="F842AD82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">
    <w:nsid w:val="675876C0"/>
    <w:multiLevelType w:val="hybridMultilevel"/>
    <w:tmpl w:val="E188BFA2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678107A7"/>
    <w:multiLevelType w:val="hybridMultilevel"/>
    <w:tmpl w:val="98BCDCB8"/>
    <w:lvl w:ilvl="0" w:tplc="B8D0878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FF000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12"/>
  </w:num>
  <w:num w:numId="5">
    <w:abstractNumId w:val="4"/>
  </w:num>
  <w:num w:numId="6">
    <w:abstractNumId w:val="1"/>
  </w:num>
  <w:num w:numId="7">
    <w:abstractNumId w:val="10"/>
  </w:num>
  <w:num w:numId="8">
    <w:abstractNumId w:val="2"/>
  </w:num>
  <w:num w:numId="9">
    <w:abstractNumId w:val="3"/>
  </w:num>
  <w:num w:numId="10">
    <w:abstractNumId w:val="13"/>
  </w:num>
  <w:num w:numId="11">
    <w:abstractNumId w:val="6"/>
  </w:num>
  <w:num w:numId="12">
    <w:abstractNumId w:val="5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3oBGjM3oaVW3G+Zgqo4cgkUh+Dc=" w:salt="SWEs2PuT0li/MZlsbxyR0Q==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E4E"/>
    <w:rsid w:val="00000CBB"/>
    <w:rsid w:val="00005BAC"/>
    <w:rsid w:val="00011E9F"/>
    <w:rsid w:val="00015450"/>
    <w:rsid w:val="00015461"/>
    <w:rsid w:val="000214B6"/>
    <w:rsid w:val="000215A3"/>
    <w:rsid w:val="000240EF"/>
    <w:rsid w:val="0003091F"/>
    <w:rsid w:val="00037F2B"/>
    <w:rsid w:val="00051685"/>
    <w:rsid w:val="00052620"/>
    <w:rsid w:val="000564A7"/>
    <w:rsid w:val="0006350C"/>
    <w:rsid w:val="0007376D"/>
    <w:rsid w:val="00073F95"/>
    <w:rsid w:val="00076FD7"/>
    <w:rsid w:val="000801C7"/>
    <w:rsid w:val="00080264"/>
    <w:rsid w:val="0008486F"/>
    <w:rsid w:val="000A1665"/>
    <w:rsid w:val="000A4809"/>
    <w:rsid w:val="000A4E0B"/>
    <w:rsid w:val="000B7CD6"/>
    <w:rsid w:val="000D58F4"/>
    <w:rsid w:val="000D6F1D"/>
    <w:rsid w:val="000E0DE3"/>
    <w:rsid w:val="000E292B"/>
    <w:rsid w:val="000E42EE"/>
    <w:rsid w:val="000E5CFF"/>
    <w:rsid w:val="000E6F88"/>
    <w:rsid w:val="000F0D2B"/>
    <w:rsid w:val="000F1B9C"/>
    <w:rsid w:val="000F357E"/>
    <w:rsid w:val="000F3FC3"/>
    <w:rsid w:val="000F65E3"/>
    <w:rsid w:val="000F7527"/>
    <w:rsid w:val="001047BA"/>
    <w:rsid w:val="00107553"/>
    <w:rsid w:val="00107676"/>
    <w:rsid w:val="00107BBF"/>
    <w:rsid w:val="00110BD4"/>
    <w:rsid w:val="00112B39"/>
    <w:rsid w:val="001218EF"/>
    <w:rsid w:val="00122B02"/>
    <w:rsid w:val="001253A1"/>
    <w:rsid w:val="001264DC"/>
    <w:rsid w:val="00131785"/>
    <w:rsid w:val="00136D16"/>
    <w:rsid w:val="00140F44"/>
    <w:rsid w:val="00142FD9"/>
    <w:rsid w:val="00146339"/>
    <w:rsid w:val="00147D49"/>
    <w:rsid w:val="00152949"/>
    <w:rsid w:val="00154B2A"/>
    <w:rsid w:val="001669E3"/>
    <w:rsid w:val="00173466"/>
    <w:rsid w:val="00175E43"/>
    <w:rsid w:val="00181667"/>
    <w:rsid w:val="00182CEA"/>
    <w:rsid w:val="00183A2A"/>
    <w:rsid w:val="00184351"/>
    <w:rsid w:val="001A0B14"/>
    <w:rsid w:val="001A6714"/>
    <w:rsid w:val="001B0ED1"/>
    <w:rsid w:val="001B1FD2"/>
    <w:rsid w:val="001B50C1"/>
    <w:rsid w:val="001C19FB"/>
    <w:rsid w:val="001C1AEF"/>
    <w:rsid w:val="001C1B1C"/>
    <w:rsid w:val="001C6DE7"/>
    <w:rsid w:val="001D528A"/>
    <w:rsid w:val="001E79AE"/>
    <w:rsid w:val="001F17C8"/>
    <w:rsid w:val="001F4CAA"/>
    <w:rsid w:val="001F6CCC"/>
    <w:rsid w:val="00200855"/>
    <w:rsid w:val="002014B9"/>
    <w:rsid w:val="0020686E"/>
    <w:rsid w:val="00206BAB"/>
    <w:rsid w:val="002103C2"/>
    <w:rsid w:val="00211C4D"/>
    <w:rsid w:val="002150EB"/>
    <w:rsid w:val="002167C2"/>
    <w:rsid w:val="002167FF"/>
    <w:rsid w:val="00216E69"/>
    <w:rsid w:val="00217A32"/>
    <w:rsid w:val="00217D83"/>
    <w:rsid w:val="00225B37"/>
    <w:rsid w:val="002273D4"/>
    <w:rsid w:val="0023145C"/>
    <w:rsid w:val="00233278"/>
    <w:rsid w:val="002341E3"/>
    <w:rsid w:val="002409D2"/>
    <w:rsid w:val="00264239"/>
    <w:rsid w:val="00275302"/>
    <w:rsid w:val="00276B5A"/>
    <w:rsid w:val="00277671"/>
    <w:rsid w:val="00281878"/>
    <w:rsid w:val="00282547"/>
    <w:rsid w:val="002A1453"/>
    <w:rsid w:val="002A3829"/>
    <w:rsid w:val="002A3B40"/>
    <w:rsid w:val="002A65B5"/>
    <w:rsid w:val="002B0765"/>
    <w:rsid w:val="002B0CA8"/>
    <w:rsid w:val="002B3D6B"/>
    <w:rsid w:val="002B746A"/>
    <w:rsid w:val="002D31AB"/>
    <w:rsid w:val="002D5C2C"/>
    <w:rsid w:val="002E26A2"/>
    <w:rsid w:val="002E2A3C"/>
    <w:rsid w:val="002E470D"/>
    <w:rsid w:val="002E752D"/>
    <w:rsid w:val="002F1227"/>
    <w:rsid w:val="002F34C6"/>
    <w:rsid w:val="002F3FA7"/>
    <w:rsid w:val="002F719C"/>
    <w:rsid w:val="0030100F"/>
    <w:rsid w:val="0030183F"/>
    <w:rsid w:val="0031700C"/>
    <w:rsid w:val="0032252D"/>
    <w:rsid w:val="00322C90"/>
    <w:rsid w:val="0032490B"/>
    <w:rsid w:val="0032574C"/>
    <w:rsid w:val="00327EB4"/>
    <w:rsid w:val="00330573"/>
    <w:rsid w:val="00334775"/>
    <w:rsid w:val="00335A97"/>
    <w:rsid w:val="00335CC5"/>
    <w:rsid w:val="00336D88"/>
    <w:rsid w:val="00337B0A"/>
    <w:rsid w:val="00340A3B"/>
    <w:rsid w:val="003438AB"/>
    <w:rsid w:val="00343E57"/>
    <w:rsid w:val="003521D1"/>
    <w:rsid w:val="0035450E"/>
    <w:rsid w:val="003559FF"/>
    <w:rsid w:val="00360EBC"/>
    <w:rsid w:val="00363350"/>
    <w:rsid w:val="00364495"/>
    <w:rsid w:val="0036513C"/>
    <w:rsid w:val="00366448"/>
    <w:rsid w:val="003715E3"/>
    <w:rsid w:val="003773CD"/>
    <w:rsid w:val="00377F73"/>
    <w:rsid w:val="003818EF"/>
    <w:rsid w:val="0038211F"/>
    <w:rsid w:val="00384AC4"/>
    <w:rsid w:val="00384FEB"/>
    <w:rsid w:val="003954D6"/>
    <w:rsid w:val="003A05C8"/>
    <w:rsid w:val="003B45E3"/>
    <w:rsid w:val="003B7687"/>
    <w:rsid w:val="003C33EA"/>
    <w:rsid w:val="003D57ED"/>
    <w:rsid w:val="003D70F2"/>
    <w:rsid w:val="003E0F6C"/>
    <w:rsid w:val="003E633A"/>
    <w:rsid w:val="003E7E38"/>
    <w:rsid w:val="003F339E"/>
    <w:rsid w:val="004010FD"/>
    <w:rsid w:val="00403E5D"/>
    <w:rsid w:val="0040564A"/>
    <w:rsid w:val="00406D3C"/>
    <w:rsid w:val="00406FBF"/>
    <w:rsid w:val="004166E9"/>
    <w:rsid w:val="00420E3B"/>
    <w:rsid w:val="00421999"/>
    <w:rsid w:val="00425C5D"/>
    <w:rsid w:val="00430A25"/>
    <w:rsid w:val="004318D5"/>
    <w:rsid w:val="00437726"/>
    <w:rsid w:val="00440B5D"/>
    <w:rsid w:val="00441A5B"/>
    <w:rsid w:val="004544E2"/>
    <w:rsid w:val="00457E65"/>
    <w:rsid w:val="00462E2E"/>
    <w:rsid w:val="00466F9E"/>
    <w:rsid w:val="00473DAA"/>
    <w:rsid w:val="00477B93"/>
    <w:rsid w:val="00493950"/>
    <w:rsid w:val="00494D1A"/>
    <w:rsid w:val="004972F8"/>
    <w:rsid w:val="004A29F5"/>
    <w:rsid w:val="004C52DF"/>
    <w:rsid w:val="004C58E0"/>
    <w:rsid w:val="004C5D9F"/>
    <w:rsid w:val="004C7B98"/>
    <w:rsid w:val="004D04B0"/>
    <w:rsid w:val="004D095E"/>
    <w:rsid w:val="004D28AE"/>
    <w:rsid w:val="004D353E"/>
    <w:rsid w:val="004D45BF"/>
    <w:rsid w:val="004D5766"/>
    <w:rsid w:val="004D59BE"/>
    <w:rsid w:val="004E0B02"/>
    <w:rsid w:val="004E1E19"/>
    <w:rsid w:val="004E7D54"/>
    <w:rsid w:val="004F390B"/>
    <w:rsid w:val="005002C5"/>
    <w:rsid w:val="00513057"/>
    <w:rsid w:val="00517282"/>
    <w:rsid w:val="0052014B"/>
    <w:rsid w:val="00521845"/>
    <w:rsid w:val="00522362"/>
    <w:rsid w:val="00524706"/>
    <w:rsid w:val="00526224"/>
    <w:rsid w:val="00526C87"/>
    <w:rsid w:val="005329E8"/>
    <w:rsid w:val="00535C5A"/>
    <w:rsid w:val="00542AEA"/>
    <w:rsid w:val="00543EFE"/>
    <w:rsid w:val="00546430"/>
    <w:rsid w:val="005517C9"/>
    <w:rsid w:val="00554991"/>
    <w:rsid w:val="00555667"/>
    <w:rsid w:val="00557F22"/>
    <w:rsid w:val="005662D1"/>
    <w:rsid w:val="00567CC3"/>
    <w:rsid w:val="00576E5D"/>
    <w:rsid w:val="0058157B"/>
    <w:rsid w:val="00586426"/>
    <w:rsid w:val="0058676C"/>
    <w:rsid w:val="005867B9"/>
    <w:rsid w:val="00593E0A"/>
    <w:rsid w:val="005A04B0"/>
    <w:rsid w:val="005A095E"/>
    <w:rsid w:val="005A2E78"/>
    <w:rsid w:val="005B1857"/>
    <w:rsid w:val="005B1F38"/>
    <w:rsid w:val="005B25BF"/>
    <w:rsid w:val="005B358D"/>
    <w:rsid w:val="005B5168"/>
    <w:rsid w:val="005B63C6"/>
    <w:rsid w:val="005C4EF4"/>
    <w:rsid w:val="005C7E66"/>
    <w:rsid w:val="005D6F4B"/>
    <w:rsid w:val="005E0BA8"/>
    <w:rsid w:val="005E1F9E"/>
    <w:rsid w:val="005E5528"/>
    <w:rsid w:val="005E6231"/>
    <w:rsid w:val="005F25C6"/>
    <w:rsid w:val="005F44D5"/>
    <w:rsid w:val="005F691D"/>
    <w:rsid w:val="005F751E"/>
    <w:rsid w:val="005F7610"/>
    <w:rsid w:val="006003D1"/>
    <w:rsid w:val="00600A86"/>
    <w:rsid w:val="006020E0"/>
    <w:rsid w:val="00602874"/>
    <w:rsid w:val="00603E2A"/>
    <w:rsid w:val="0060484B"/>
    <w:rsid w:val="006065DC"/>
    <w:rsid w:val="00611799"/>
    <w:rsid w:val="00630A95"/>
    <w:rsid w:val="00640894"/>
    <w:rsid w:val="0064492D"/>
    <w:rsid w:val="00646253"/>
    <w:rsid w:val="006553E7"/>
    <w:rsid w:val="006573AA"/>
    <w:rsid w:val="006622CC"/>
    <w:rsid w:val="00674ECA"/>
    <w:rsid w:val="00676D65"/>
    <w:rsid w:val="0068028F"/>
    <w:rsid w:val="006830AD"/>
    <w:rsid w:val="006904C6"/>
    <w:rsid w:val="00690B68"/>
    <w:rsid w:val="00692E4C"/>
    <w:rsid w:val="00694A20"/>
    <w:rsid w:val="00696BA0"/>
    <w:rsid w:val="006A6C30"/>
    <w:rsid w:val="006B09F7"/>
    <w:rsid w:val="006B4E3B"/>
    <w:rsid w:val="006B54FB"/>
    <w:rsid w:val="006B74EC"/>
    <w:rsid w:val="006B760E"/>
    <w:rsid w:val="006C4AD2"/>
    <w:rsid w:val="006C56A1"/>
    <w:rsid w:val="006C59D2"/>
    <w:rsid w:val="006C7767"/>
    <w:rsid w:val="006D0EA7"/>
    <w:rsid w:val="006D2B72"/>
    <w:rsid w:val="006D35AD"/>
    <w:rsid w:val="006D3AD6"/>
    <w:rsid w:val="006F1967"/>
    <w:rsid w:val="006F3A3F"/>
    <w:rsid w:val="006F47E6"/>
    <w:rsid w:val="00701DE4"/>
    <w:rsid w:val="00702F10"/>
    <w:rsid w:val="0071485E"/>
    <w:rsid w:val="00714901"/>
    <w:rsid w:val="00721A3F"/>
    <w:rsid w:val="007276ED"/>
    <w:rsid w:val="00732F4F"/>
    <w:rsid w:val="00734ACC"/>
    <w:rsid w:val="007356B4"/>
    <w:rsid w:val="0074005F"/>
    <w:rsid w:val="007444F5"/>
    <w:rsid w:val="0074693B"/>
    <w:rsid w:val="0074787E"/>
    <w:rsid w:val="007525D4"/>
    <w:rsid w:val="00752B6B"/>
    <w:rsid w:val="007558E3"/>
    <w:rsid w:val="00761E8E"/>
    <w:rsid w:val="00762F06"/>
    <w:rsid w:val="00765EB7"/>
    <w:rsid w:val="00770A5F"/>
    <w:rsid w:val="00773785"/>
    <w:rsid w:val="00776A1A"/>
    <w:rsid w:val="00782976"/>
    <w:rsid w:val="00785D31"/>
    <w:rsid w:val="00786578"/>
    <w:rsid w:val="007917A8"/>
    <w:rsid w:val="00796FFE"/>
    <w:rsid w:val="007A13A7"/>
    <w:rsid w:val="007A18A0"/>
    <w:rsid w:val="007A26B6"/>
    <w:rsid w:val="007A2DB5"/>
    <w:rsid w:val="007A48B8"/>
    <w:rsid w:val="007A6CA0"/>
    <w:rsid w:val="007B23F6"/>
    <w:rsid w:val="007C19BD"/>
    <w:rsid w:val="007D0281"/>
    <w:rsid w:val="007D6AF2"/>
    <w:rsid w:val="007D6D26"/>
    <w:rsid w:val="007D775A"/>
    <w:rsid w:val="007E56C5"/>
    <w:rsid w:val="008016ED"/>
    <w:rsid w:val="00815C97"/>
    <w:rsid w:val="00822A26"/>
    <w:rsid w:val="00823006"/>
    <w:rsid w:val="00825FB0"/>
    <w:rsid w:val="00836459"/>
    <w:rsid w:val="00836549"/>
    <w:rsid w:val="00841CC2"/>
    <w:rsid w:val="00843061"/>
    <w:rsid w:val="00845F25"/>
    <w:rsid w:val="00851103"/>
    <w:rsid w:val="008636B0"/>
    <w:rsid w:val="00866A89"/>
    <w:rsid w:val="0087287F"/>
    <w:rsid w:val="0087660C"/>
    <w:rsid w:val="0088088C"/>
    <w:rsid w:val="008852C5"/>
    <w:rsid w:val="00895661"/>
    <w:rsid w:val="008A4D67"/>
    <w:rsid w:val="008B03B0"/>
    <w:rsid w:val="008B1D9F"/>
    <w:rsid w:val="008B3D0B"/>
    <w:rsid w:val="008B7492"/>
    <w:rsid w:val="008D1763"/>
    <w:rsid w:val="008D316D"/>
    <w:rsid w:val="008D4126"/>
    <w:rsid w:val="008E15C3"/>
    <w:rsid w:val="008E4956"/>
    <w:rsid w:val="008F14BD"/>
    <w:rsid w:val="008F5C6D"/>
    <w:rsid w:val="009028FC"/>
    <w:rsid w:val="00902E5D"/>
    <w:rsid w:val="00906374"/>
    <w:rsid w:val="00907240"/>
    <w:rsid w:val="0091450D"/>
    <w:rsid w:val="009172A3"/>
    <w:rsid w:val="009233D4"/>
    <w:rsid w:val="00924679"/>
    <w:rsid w:val="0092563B"/>
    <w:rsid w:val="00933B08"/>
    <w:rsid w:val="009347E6"/>
    <w:rsid w:val="00935509"/>
    <w:rsid w:val="0093554E"/>
    <w:rsid w:val="00940D34"/>
    <w:rsid w:val="009467A7"/>
    <w:rsid w:val="00946A22"/>
    <w:rsid w:val="00953593"/>
    <w:rsid w:val="00953F56"/>
    <w:rsid w:val="00956917"/>
    <w:rsid w:val="00957084"/>
    <w:rsid w:val="0097129D"/>
    <w:rsid w:val="00972EC4"/>
    <w:rsid w:val="00975C2F"/>
    <w:rsid w:val="00975E4E"/>
    <w:rsid w:val="00977D7A"/>
    <w:rsid w:val="009832AB"/>
    <w:rsid w:val="0099199C"/>
    <w:rsid w:val="00993D8A"/>
    <w:rsid w:val="00997419"/>
    <w:rsid w:val="009A7773"/>
    <w:rsid w:val="009B18C9"/>
    <w:rsid w:val="009B5732"/>
    <w:rsid w:val="009B5C26"/>
    <w:rsid w:val="009C297A"/>
    <w:rsid w:val="009C76B7"/>
    <w:rsid w:val="009E351D"/>
    <w:rsid w:val="009E462B"/>
    <w:rsid w:val="009E474B"/>
    <w:rsid w:val="009E5D51"/>
    <w:rsid w:val="009F3649"/>
    <w:rsid w:val="009F5D7C"/>
    <w:rsid w:val="00A02E7A"/>
    <w:rsid w:val="00A050C9"/>
    <w:rsid w:val="00A1125A"/>
    <w:rsid w:val="00A14614"/>
    <w:rsid w:val="00A15E35"/>
    <w:rsid w:val="00A17EF9"/>
    <w:rsid w:val="00A2250E"/>
    <w:rsid w:val="00A232B4"/>
    <w:rsid w:val="00A249D5"/>
    <w:rsid w:val="00A267E4"/>
    <w:rsid w:val="00A27847"/>
    <w:rsid w:val="00A30A09"/>
    <w:rsid w:val="00A33F09"/>
    <w:rsid w:val="00A42ECA"/>
    <w:rsid w:val="00A44BE1"/>
    <w:rsid w:val="00A47E78"/>
    <w:rsid w:val="00A52E77"/>
    <w:rsid w:val="00A54F7E"/>
    <w:rsid w:val="00A56F56"/>
    <w:rsid w:val="00A572DD"/>
    <w:rsid w:val="00A57563"/>
    <w:rsid w:val="00A610A2"/>
    <w:rsid w:val="00A63FF0"/>
    <w:rsid w:val="00A6787F"/>
    <w:rsid w:val="00A824A8"/>
    <w:rsid w:val="00A83919"/>
    <w:rsid w:val="00A9045A"/>
    <w:rsid w:val="00A97EDE"/>
    <w:rsid w:val="00AA0880"/>
    <w:rsid w:val="00AA0C36"/>
    <w:rsid w:val="00AA5851"/>
    <w:rsid w:val="00AA7215"/>
    <w:rsid w:val="00AB6800"/>
    <w:rsid w:val="00AC3695"/>
    <w:rsid w:val="00AC4091"/>
    <w:rsid w:val="00AC451B"/>
    <w:rsid w:val="00AC4F8A"/>
    <w:rsid w:val="00AD2918"/>
    <w:rsid w:val="00AD2CD3"/>
    <w:rsid w:val="00AD2DFD"/>
    <w:rsid w:val="00AE0830"/>
    <w:rsid w:val="00AE4C3B"/>
    <w:rsid w:val="00AE50E9"/>
    <w:rsid w:val="00AE56BD"/>
    <w:rsid w:val="00AF0147"/>
    <w:rsid w:val="00AF17B6"/>
    <w:rsid w:val="00AF3D6C"/>
    <w:rsid w:val="00AF4D75"/>
    <w:rsid w:val="00B00BDF"/>
    <w:rsid w:val="00B0103A"/>
    <w:rsid w:val="00B14C41"/>
    <w:rsid w:val="00B14E6F"/>
    <w:rsid w:val="00B15E73"/>
    <w:rsid w:val="00B233B4"/>
    <w:rsid w:val="00B237B0"/>
    <w:rsid w:val="00B23CBB"/>
    <w:rsid w:val="00B24B4F"/>
    <w:rsid w:val="00B2572C"/>
    <w:rsid w:val="00B33613"/>
    <w:rsid w:val="00B35149"/>
    <w:rsid w:val="00B35FF6"/>
    <w:rsid w:val="00B36640"/>
    <w:rsid w:val="00B368AD"/>
    <w:rsid w:val="00B57FAB"/>
    <w:rsid w:val="00B622F2"/>
    <w:rsid w:val="00B65324"/>
    <w:rsid w:val="00B70227"/>
    <w:rsid w:val="00B71D86"/>
    <w:rsid w:val="00B739F9"/>
    <w:rsid w:val="00B747AA"/>
    <w:rsid w:val="00B76EC7"/>
    <w:rsid w:val="00B926E6"/>
    <w:rsid w:val="00B94C71"/>
    <w:rsid w:val="00BA183C"/>
    <w:rsid w:val="00BA38CC"/>
    <w:rsid w:val="00BA4626"/>
    <w:rsid w:val="00BA4D92"/>
    <w:rsid w:val="00BB761A"/>
    <w:rsid w:val="00BB7AB4"/>
    <w:rsid w:val="00BC58C5"/>
    <w:rsid w:val="00BD03E0"/>
    <w:rsid w:val="00BD0FBC"/>
    <w:rsid w:val="00BE38E7"/>
    <w:rsid w:val="00BE44B5"/>
    <w:rsid w:val="00BF3B35"/>
    <w:rsid w:val="00BF3D4C"/>
    <w:rsid w:val="00BF5175"/>
    <w:rsid w:val="00BF5A71"/>
    <w:rsid w:val="00C00B67"/>
    <w:rsid w:val="00C26884"/>
    <w:rsid w:val="00C34B3A"/>
    <w:rsid w:val="00C362C1"/>
    <w:rsid w:val="00C370BD"/>
    <w:rsid w:val="00C45079"/>
    <w:rsid w:val="00C46C68"/>
    <w:rsid w:val="00C67EF9"/>
    <w:rsid w:val="00C70311"/>
    <w:rsid w:val="00C70708"/>
    <w:rsid w:val="00C7076B"/>
    <w:rsid w:val="00C71E5E"/>
    <w:rsid w:val="00C74FC9"/>
    <w:rsid w:val="00C804CE"/>
    <w:rsid w:val="00C8091A"/>
    <w:rsid w:val="00C8432B"/>
    <w:rsid w:val="00C9327A"/>
    <w:rsid w:val="00C9500B"/>
    <w:rsid w:val="00C965DA"/>
    <w:rsid w:val="00CA4908"/>
    <w:rsid w:val="00CA7D68"/>
    <w:rsid w:val="00CB2B12"/>
    <w:rsid w:val="00CB2CFF"/>
    <w:rsid w:val="00CC0622"/>
    <w:rsid w:val="00CD05EE"/>
    <w:rsid w:val="00CD4C2E"/>
    <w:rsid w:val="00CD7E83"/>
    <w:rsid w:val="00CE2909"/>
    <w:rsid w:val="00CE49C3"/>
    <w:rsid w:val="00CF0051"/>
    <w:rsid w:val="00D063CF"/>
    <w:rsid w:val="00D06D10"/>
    <w:rsid w:val="00D11338"/>
    <w:rsid w:val="00D12C39"/>
    <w:rsid w:val="00D136C7"/>
    <w:rsid w:val="00D153F1"/>
    <w:rsid w:val="00D157EE"/>
    <w:rsid w:val="00D321BC"/>
    <w:rsid w:val="00D340C0"/>
    <w:rsid w:val="00D37186"/>
    <w:rsid w:val="00D444F9"/>
    <w:rsid w:val="00D46980"/>
    <w:rsid w:val="00D46A96"/>
    <w:rsid w:val="00D56397"/>
    <w:rsid w:val="00D565FC"/>
    <w:rsid w:val="00D56961"/>
    <w:rsid w:val="00D57FDE"/>
    <w:rsid w:val="00D60240"/>
    <w:rsid w:val="00D621E4"/>
    <w:rsid w:val="00D65903"/>
    <w:rsid w:val="00D65C66"/>
    <w:rsid w:val="00D77DE6"/>
    <w:rsid w:val="00D878B3"/>
    <w:rsid w:val="00D91B45"/>
    <w:rsid w:val="00D91EA1"/>
    <w:rsid w:val="00D9644B"/>
    <w:rsid w:val="00D96D07"/>
    <w:rsid w:val="00DA5A0B"/>
    <w:rsid w:val="00DA5F7C"/>
    <w:rsid w:val="00DA76A7"/>
    <w:rsid w:val="00DB1BAE"/>
    <w:rsid w:val="00DC18C9"/>
    <w:rsid w:val="00DC2C87"/>
    <w:rsid w:val="00DD0160"/>
    <w:rsid w:val="00DD0B43"/>
    <w:rsid w:val="00DD26B0"/>
    <w:rsid w:val="00DD6A3B"/>
    <w:rsid w:val="00DF1636"/>
    <w:rsid w:val="00DF3B2B"/>
    <w:rsid w:val="00DF6046"/>
    <w:rsid w:val="00DF6EF7"/>
    <w:rsid w:val="00DF6FFC"/>
    <w:rsid w:val="00DF72B6"/>
    <w:rsid w:val="00DF72BA"/>
    <w:rsid w:val="00E000EB"/>
    <w:rsid w:val="00E01967"/>
    <w:rsid w:val="00E07425"/>
    <w:rsid w:val="00E12F31"/>
    <w:rsid w:val="00E13E62"/>
    <w:rsid w:val="00E16E46"/>
    <w:rsid w:val="00E21D70"/>
    <w:rsid w:val="00E24280"/>
    <w:rsid w:val="00E27226"/>
    <w:rsid w:val="00E30D5B"/>
    <w:rsid w:val="00E33375"/>
    <w:rsid w:val="00E375A1"/>
    <w:rsid w:val="00E403FE"/>
    <w:rsid w:val="00E43068"/>
    <w:rsid w:val="00E51992"/>
    <w:rsid w:val="00E5241B"/>
    <w:rsid w:val="00E547E4"/>
    <w:rsid w:val="00E54E6D"/>
    <w:rsid w:val="00E55781"/>
    <w:rsid w:val="00E700CC"/>
    <w:rsid w:val="00E72176"/>
    <w:rsid w:val="00E83225"/>
    <w:rsid w:val="00EB36DC"/>
    <w:rsid w:val="00EB6979"/>
    <w:rsid w:val="00EC0048"/>
    <w:rsid w:val="00EF231C"/>
    <w:rsid w:val="00EF379C"/>
    <w:rsid w:val="00EF4D6C"/>
    <w:rsid w:val="00EF533E"/>
    <w:rsid w:val="00EF7222"/>
    <w:rsid w:val="00F03F1D"/>
    <w:rsid w:val="00F04718"/>
    <w:rsid w:val="00F0745C"/>
    <w:rsid w:val="00F124C6"/>
    <w:rsid w:val="00F15A5D"/>
    <w:rsid w:val="00F1744E"/>
    <w:rsid w:val="00F23C08"/>
    <w:rsid w:val="00F24764"/>
    <w:rsid w:val="00F24DC9"/>
    <w:rsid w:val="00F304B5"/>
    <w:rsid w:val="00F3471D"/>
    <w:rsid w:val="00F50600"/>
    <w:rsid w:val="00F53EA2"/>
    <w:rsid w:val="00F60CE8"/>
    <w:rsid w:val="00F625E2"/>
    <w:rsid w:val="00F63DD6"/>
    <w:rsid w:val="00F75BE2"/>
    <w:rsid w:val="00F81A02"/>
    <w:rsid w:val="00F81B79"/>
    <w:rsid w:val="00F82D7D"/>
    <w:rsid w:val="00F85BBF"/>
    <w:rsid w:val="00F90463"/>
    <w:rsid w:val="00F90C42"/>
    <w:rsid w:val="00F915A6"/>
    <w:rsid w:val="00F9439E"/>
    <w:rsid w:val="00F94957"/>
    <w:rsid w:val="00F949EF"/>
    <w:rsid w:val="00F97B4E"/>
    <w:rsid w:val="00FA12B2"/>
    <w:rsid w:val="00FA1954"/>
    <w:rsid w:val="00FA1F1F"/>
    <w:rsid w:val="00FA337E"/>
    <w:rsid w:val="00FB2D3C"/>
    <w:rsid w:val="00FB73F7"/>
    <w:rsid w:val="00FB74A7"/>
    <w:rsid w:val="00FC0BF8"/>
    <w:rsid w:val="00FC4CE3"/>
    <w:rsid w:val="00FC6F8A"/>
    <w:rsid w:val="00FD079C"/>
    <w:rsid w:val="00FD5224"/>
    <w:rsid w:val="00FE05EE"/>
    <w:rsid w:val="00FE6F90"/>
    <w:rsid w:val="00FE7EA2"/>
    <w:rsid w:val="00FF033D"/>
    <w:rsid w:val="00FF309F"/>
    <w:rsid w:val="06368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A8"/>
    <w:rPr>
      <w:rFonts w:ascii="Century Gothic" w:hAnsi="Century Gothic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rsid w:val="00377F73"/>
    <w:pPr>
      <w:framePr w:w="7920" w:h="1980" w:hRule="exact" w:hSpace="180" w:wrap="auto" w:hAnchor="page" w:xAlign="center" w:yAlign="bottom"/>
      <w:ind w:left="2880"/>
    </w:pPr>
    <w:rPr>
      <w:rFonts w:cs="Arial"/>
      <w:sz w:val="28"/>
      <w:szCs w:val="28"/>
    </w:rPr>
  </w:style>
  <w:style w:type="table" w:styleId="TableGrid">
    <w:name w:val="Table Grid"/>
    <w:basedOn w:val="TableNormal"/>
    <w:uiPriority w:val="99"/>
    <w:rsid w:val="001264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B747A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839BF"/>
    <w:rPr>
      <w:sz w:val="0"/>
      <w:szCs w:val="0"/>
    </w:rPr>
  </w:style>
  <w:style w:type="paragraph" w:customStyle="1" w:styleId="CM3">
    <w:name w:val="CM3"/>
    <w:basedOn w:val="Normal"/>
    <w:next w:val="Normal"/>
    <w:uiPriority w:val="99"/>
    <w:rsid w:val="000A4809"/>
    <w:pPr>
      <w:widowControl w:val="0"/>
      <w:autoSpaceDE w:val="0"/>
      <w:autoSpaceDN w:val="0"/>
      <w:adjustRightInd w:val="0"/>
      <w:spacing w:after="253"/>
    </w:pPr>
    <w:rPr>
      <w:rFonts w:ascii="Swiss 72 1 BT" w:hAnsi="Swiss 72 1 BT"/>
      <w:sz w:val="24"/>
      <w:szCs w:val="24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0A4809"/>
    <w:pPr>
      <w:widowControl w:val="0"/>
      <w:autoSpaceDE w:val="0"/>
      <w:autoSpaceDN w:val="0"/>
      <w:adjustRightInd w:val="0"/>
      <w:spacing w:line="160" w:lineRule="atLeast"/>
    </w:pPr>
    <w:rPr>
      <w:rFonts w:ascii="Swiss 72 1 BT" w:hAnsi="Swiss 72 1 BT"/>
      <w:sz w:val="24"/>
      <w:szCs w:val="24"/>
      <w:lang w:val="en-US" w:eastAsia="en-US"/>
    </w:rPr>
  </w:style>
  <w:style w:type="paragraph" w:customStyle="1" w:styleId="Default">
    <w:name w:val="Default"/>
    <w:uiPriority w:val="99"/>
    <w:rsid w:val="000A4809"/>
    <w:pPr>
      <w:widowControl w:val="0"/>
      <w:autoSpaceDE w:val="0"/>
      <w:autoSpaceDN w:val="0"/>
      <w:adjustRightInd w:val="0"/>
    </w:pPr>
    <w:rPr>
      <w:rFonts w:ascii="Swiss 72 1 BT" w:hAnsi="Swiss 72 1 BT" w:cs="Swiss 72 1 BT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F3B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BF"/>
    <w:rPr>
      <w:sz w:val="0"/>
      <w:szCs w:val="0"/>
    </w:rPr>
  </w:style>
  <w:style w:type="character" w:styleId="Hyperlink">
    <w:name w:val="Hyperlink"/>
    <w:basedOn w:val="DefaultParagraphFont"/>
    <w:uiPriority w:val="99"/>
    <w:rsid w:val="0015294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5294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152949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7D775A"/>
    <w:pPr>
      <w:jc w:val="both"/>
    </w:pPr>
    <w:rPr>
      <w:rFonts w:ascii="Times New Roman" w:hAnsi="Times New Roman"/>
      <w:b/>
      <w:sz w:val="24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D775A"/>
    <w:rPr>
      <w:b/>
      <w:sz w:val="24"/>
      <w:u w:val="single"/>
      <w:lang w:eastAsia="en-US"/>
    </w:rPr>
  </w:style>
  <w:style w:type="paragraph" w:styleId="Footer">
    <w:name w:val="footer"/>
    <w:basedOn w:val="Normal"/>
    <w:link w:val="FooterChar"/>
    <w:uiPriority w:val="99"/>
    <w:rsid w:val="007D775A"/>
    <w:pPr>
      <w:tabs>
        <w:tab w:val="center" w:pos="4153"/>
        <w:tab w:val="right" w:pos="8306"/>
      </w:tabs>
      <w:spacing w:after="240"/>
      <w:jc w:val="both"/>
    </w:pPr>
    <w:rPr>
      <w:rFonts w:ascii="Times New Roman" w:hAnsi="Times New Roman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D775A"/>
    <w:rPr>
      <w:sz w:val="24"/>
      <w:lang w:eastAsia="en-US"/>
    </w:rPr>
  </w:style>
  <w:style w:type="paragraph" w:styleId="NoSpacing">
    <w:name w:val="No Spacing"/>
    <w:uiPriority w:val="99"/>
    <w:qFormat/>
    <w:rsid w:val="001A6714"/>
    <w:rPr>
      <w:rFonts w:ascii="Calibri" w:hAnsi="Calibr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B18C9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3E0F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A8"/>
    <w:rPr>
      <w:rFonts w:ascii="Century Gothic" w:hAnsi="Century Gothic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rsid w:val="00377F73"/>
    <w:pPr>
      <w:framePr w:w="7920" w:h="1980" w:hRule="exact" w:hSpace="180" w:wrap="auto" w:hAnchor="page" w:xAlign="center" w:yAlign="bottom"/>
      <w:ind w:left="2880"/>
    </w:pPr>
    <w:rPr>
      <w:rFonts w:cs="Arial"/>
      <w:sz w:val="28"/>
      <w:szCs w:val="28"/>
    </w:rPr>
  </w:style>
  <w:style w:type="table" w:styleId="TableGrid">
    <w:name w:val="Table Grid"/>
    <w:basedOn w:val="TableNormal"/>
    <w:uiPriority w:val="99"/>
    <w:rsid w:val="001264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B747A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839BF"/>
    <w:rPr>
      <w:sz w:val="0"/>
      <w:szCs w:val="0"/>
    </w:rPr>
  </w:style>
  <w:style w:type="paragraph" w:customStyle="1" w:styleId="CM3">
    <w:name w:val="CM3"/>
    <w:basedOn w:val="Normal"/>
    <w:next w:val="Normal"/>
    <w:uiPriority w:val="99"/>
    <w:rsid w:val="000A4809"/>
    <w:pPr>
      <w:widowControl w:val="0"/>
      <w:autoSpaceDE w:val="0"/>
      <w:autoSpaceDN w:val="0"/>
      <w:adjustRightInd w:val="0"/>
      <w:spacing w:after="253"/>
    </w:pPr>
    <w:rPr>
      <w:rFonts w:ascii="Swiss 72 1 BT" w:hAnsi="Swiss 72 1 BT"/>
      <w:sz w:val="24"/>
      <w:szCs w:val="24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0A4809"/>
    <w:pPr>
      <w:widowControl w:val="0"/>
      <w:autoSpaceDE w:val="0"/>
      <w:autoSpaceDN w:val="0"/>
      <w:adjustRightInd w:val="0"/>
      <w:spacing w:line="160" w:lineRule="atLeast"/>
    </w:pPr>
    <w:rPr>
      <w:rFonts w:ascii="Swiss 72 1 BT" w:hAnsi="Swiss 72 1 BT"/>
      <w:sz w:val="24"/>
      <w:szCs w:val="24"/>
      <w:lang w:val="en-US" w:eastAsia="en-US"/>
    </w:rPr>
  </w:style>
  <w:style w:type="paragraph" w:customStyle="1" w:styleId="Default">
    <w:name w:val="Default"/>
    <w:uiPriority w:val="99"/>
    <w:rsid w:val="000A4809"/>
    <w:pPr>
      <w:widowControl w:val="0"/>
      <w:autoSpaceDE w:val="0"/>
      <w:autoSpaceDN w:val="0"/>
      <w:adjustRightInd w:val="0"/>
    </w:pPr>
    <w:rPr>
      <w:rFonts w:ascii="Swiss 72 1 BT" w:hAnsi="Swiss 72 1 BT" w:cs="Swiss 72 1 BT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F3B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BF"/>
    <w:rPr>
      <w:sz w:val="0"/>
      <w:szCs w:val="0"/>
    </w:rPr>
  </w:style>
  <w:style w:type="character" w:styleId="Hyperlink">
    <w:name w:val="Hyperlink"/>
    <w:basedOn w:val="DefaultParagraphFont"/>
    <w:uiPriority w:val="99"/>
    <w:rsid w:val="0015294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5294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152949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7D775A"/>
    <w:pPr>
      <w:jc w:val="both"/>
    </w:pPr>
    <w:rPr>
      <w:rFonts w:ascii="Times New Roman" w:hAnsi="Times New Roman"/>
      <w:b/>
      <w:sz w:val="24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D775A"/>
    <w:rPr>
      <w:b/>
      <w:sz w:val="24"/>
      <w:u w:val="single"/>
      <w:lang w:eastAsia="en-US"/>
    </w:rPr>
  </w:style>
  <w:style w:type="paragraph" w:styleId="Footer">
    <w:name w:val="footer"/>
    <w:basedOn w:val="Normal"/>
    <w:link w:val="FooterChar"/>
    <w:uiPriority w:val="99"/>
    <w:rsid w:val="007D775A"/>
    <w:pPr>
      <w:tabs>
        <w:tab w:val="center" w:pos="4153"/>
        <w:tab w:val="right" w:pos="8306"/>
      </w:tabs>
      <w:spacing w:after="240"/>
      <w:jc w:val="both"/>
    </w:pPr>
    <w:rPr>
      <w:rFonts w:ascii="Times New Roman" w:hAnsi="Times New Roman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D775A"/>
    <w:rPr>
      <w:sz w:val="24"/>
      <w:lang w:eastAsia="en-US"/>
    </w:rPr>
  </w:style>
  <w:style w:type="paragraph" w:styleId="NoSpacing">
    <w:name w:val="No Spacing"/>
    <w:uiPriority w:val="99"/>
    <w:qFormat/>
    <w:rsid w:val="001A6714"/>
    <w:rPr>
      <w:rFonts w:ascii="Calibri" w:hAnsi="Calibr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B18C9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3E0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754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7387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gov.uk/view-driving-licence" TargetMode="External"/><Relationship Id="rId26" Type="http://schemas.openxmlformats.org/officeDocument/2006/relationships/hyperlink" Target="mailto:rachel.corner@nwales-fireservice.org.u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tuart.millington@gwastan-gogcymru.org.u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0.png"/><Relationship Id="rId17" Type="http://schemas.openxmlformats.org/officeDocument/2006/relationships/hyperlink" Target="mailto:hrdesk@nwales-fireservice.org.uk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nwales-fireservice.org.uk/equality,-diversity-and-welsh-language-policy/welsh-language-policy.aspx?lang=cy" TargetMode="External"/><Relationship Id="rId20" Type="http://schemas.openxmlformats.org/officeDocument/2006/relationships/hyperlink" Target="mailto:rachel.corner@gwastan-gogcymru.org.uk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mailto:rachel.corner@nwales-fireservice.org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wales-fireservice.org.uk/media/52210/welsh_language_scheme_-_approved_feb_2010_english.pdf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disclosurecalculator.org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chel.corner@nwales-fireservice.org.uk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8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6D4BF82A</Template>
  <TotalTime>13</TotalTime>
  <Pages>13</Pages>
  <Words>3398</Words>
  <Characters>19374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NWFRS</Company>
  <LinksUpToDate>false</LinksUpToDate>
  <CharactersWithSpaces>22727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Menna</dc:creator>
  <cp:lastModifiedBy>Lynne Hindley</cp:lastModifiedBy>
  <cp:revision>7</cp:revision>
  <cp:lastPrinted>2015-09-30T16:20:00Z</cp:lastPrinted>
  <dcterms:created xsi:type="dcterms:W3CDTF">2019-08-22T13:31:00Z</dcterms:created>
  <dcterms:modified xsi:type="dcterms:W3CDTF">2019-08-23T11:44:00Z</dcterms:modified>
</cp:coreProperties>
</file>